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279330"/>
        <w:docPartObj>
          <w:docPartGallery w:val="Cover Pages"/>
          <w:docPartUnique/>
        </w:docPartObj>
      </w:sdtPr>
      <w:sdtContent>
        <w:p w:rsidR="004D1224" w:rsidRDefault="001A08E5">
          <w: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64" type="#_x0000_t202" style="position:absolute;margin-left:476.8pt;margin-top:-58.65pt;width:128.75pt;height:837.65pt;z-index:251986432;mso-position-horizontal-relative:text;mso-position-vertical-relative:text;mso-width-relative:margin;mso-height-relative:margin" filled="f" stroked="f">
                <v:textbox style="mso-next-textbox:#_x0000_s1464">
                  <w:txbxContent>
                    <w:p w:rsidR="003977C9" w:rsidRDefault="003977C9">
                      <w:r>
                        <w:rPr>
                          <w:lang w:eastAsia="es-ES"/>
                        </w:rPr>
                        <w:drawing>
                          <wp:inline distT="0" distB="0" distL="0" distR="0">
                            <wp:extent cx="308496" cy="10658901"/>
                            <wp:effectExtent l="19050" t="0" r="0" b="0"/>
                            <wp:docPr id="56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421" cy="1069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4" type="#_x0000_t202" style="position:absolute;margin-left:106.25pt;margin-top:-70.15pt;width:499.55pt;height:162.65pt;z-index:251987456;mso-position-horizontal-relative:text;mso-position-vertical-relative:text" filled="f" stroked="f">
                <v:textbox style="mso-next-textbox:#_x0000_s1454">
                  <w:txbxContent>
                    <w:p w:rsidR="003977C9" w:rsidRDefault="003977C9">
                      <w:r>
                        <w:rPr>
                          <w:lang w:eastAsia="es-ES"/>
                        </w:rPr>
                        <w:drawing>
                          <wp:inline distT="0" distB="0" distL="0" distR="0">
                            <wp:extent cx="5621020" cy="1754314"/>
                            <wp:effectExtent l="1905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1020" cy="1754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3" type="#_x0000_t202" style="position:absolute;margin-left:-94.75pt;margin-top:-66.3pt;width:666.35pt;height:748.75pt;z-index:251973120;mso-position-horizontal-relative:text;mso-position-vertical-relative:text;mso-width-relative:margin;mso-height-relative:margin" filled="f" stroked="f">
                <v:textbox style="mso-next-textbox:#_x0000_s1453">
                  <w:txbxContent>
                    <w:p w:rsidR="003977C9" w:rsidRDefault="003977C9" w:rsidP="00F3479B"/>
                  </w:txbxContent>
                </v:textbox>
              </v:shape>
            </w:pict>
          </w:r>
        </w:p>
        <w:p w:rsidR="004D1224" w:rsidRDefault="004D1224"/>
        <w:p w:rsidR="004D1224" w:rsidRDefault="001A08E5">
          <w:r>
            <w:rPr>
              <w:lang w:eastAsia="es-ES"/>
            </w:rPr>
            <w:pict>
              <v:shape id="_x0000_s1608" type="#_x0000_t202" style="position:absolute;margin-left:30.05pt;margin-top:23.55pt;width:414.65pt;height:584.65pt;z-index:252142080" filled="f" stroked="f">
                <v:textbox>
                  <w:txbxContent>
                    <w:p w:rsidR="00B54FF8" w:rsidRDefault="00B54FF8">
                      <w:r>
                        <w:t>Me emocionan los momentos de la naturaleza. Soy así, y me gusta. No creo que sean hermosos, sino arr</w:t>
                      </w:r>
                      <w:r w:rsidR="00F15A69">
                        <w:t>ebatadoramente indescriptibles y</w:t>
                      </w:r>
                      <w:r>
                        <w:t xml:space="preserve"> fugazmente inmensos.</w:t>
                      </w:r>
                      <w:r w:rsidR="005A3C9E">
                        <w:t xml:space="preserve"> Alborotan mis sentimientos y me colman de alegría.</w:t>
                      </w:r>
                    </w:p>
                    <w:p w:rsidR="00222B55" w:rsidRDefault="009E6E91">
                      <w:r>
                        <w:t>T</w:t>
                      </w:r>
                      <w:r w:rsidR="00B54FF8">
                        <w:t>ambién sucede que que la naturaleza es despiadada</w:t>
                      </w:r>
                      <w:r>
                        <w:t>,</w:t>
                      </w:r>
                      <w:r w:rsidR="00B54FF8">
                        <w:t xml:space="preserve"> pero no cruel, como </w:t>
                      </w:r>
                      <w:r w:rsidR="005A76A1">
                        <w:t>lo somos</w:t>
                      </w:r>
                      <w:r w:rsidR="00B54FF8">
                        <w:t xml:space="preserve"> las personas, y por eso la prefiero. </w:t>
                      </w:r>
                      <w:r w:rsidR="00222B55">
                        <w:t>A las personas nos gusta</w:t>
                      </w:r>
                      <w:r w:rsidR="005A76A1">
                        <w:t xml:space="preserve"> </w:t>
                      </w:r>
                      <w:r w:rsidR="00222B55">
                        <w:t>mirarnos</w:t>
                      </w:r>
                      <w:r w:rsidR="005A76A1">
                        <w:t>, por aquello de captar emociones,</w:t>
                      </w:r>
                      <w:r w:rsidR="00F15A69">
                        <w:t xml:space="preserve"> pero también </w:t>
                      </w:r>
                      <w:r w:rsidR="00222B55">
                        <w:t xml:space="preserve">por </w:t>
                      </w:r>
                      <w:r w:rsidR="005A76A1">
                        <w:t xml:space="preserve">narcisismo.  No me molesta, pero </w:t>
                      </w:r>
                      <w:r w:rsidR="00222B55">
                        <w:t xml:space="preserve">tampoco </w:t>
                      </w:r>
                      <w:r w:rsidR="005A76A1">
                        <w:t xml:space="preserve">no me interesa, </w:t>
                      </w:r>
                      <w:r w:rsidR="00CF6F07">
                        <w:t>y pensé que sería recíproco.</w:t>
                      </w:r>
                      <w:r w:rsidR="00F15A69">
                        <w:t xml:space="preserve"> </w:t>
                      </w:r>
                    </w:p>
                    <w:p w:rsidR="00F15A69" w:rsidRDefault="00F15A69">
                      <w:r>
                        <w:t>Casi todos hemos contemplado alguno de esos momentos, y nos hemos embelesado</w:t>
                      </w:r>
                      <w:r w:rsidR="00222B55">
                        <w:t xml:space="preserve"> con las imágenes</w:t>
                      </w:r>
                      <w:r>
                        <w:t xml:space="preserve"> que los capturan.</w:t>
                      </w:r>
                      <w:r w:rsidR="00CF6F07">
                        <w:t xml:space="preserve"> Ah</w:t>
                      </w:r>
                      <w:r>
                        <w:t xml:space="preserve">ora las expongo menos por </w:t>
                      </w:r>
                      <w:r w:rsidR="00CF6F07">
                        <w:t xml:space="preserve">mi pericia y más para </w:t>
                      </w:r>
                      <w:r>
                        <w:t xml:space="preserve">compartir una </w:t>
                      </w:r>
                      <w:r w:rsidR="00CF6F07">
                        <w:t>belleza</w:t>
                      </w:r>
                      <w:r w:rsidR="003855C7">
                        <w:t xml:space="preserve"> que a mí nunca</w:t>
                      </w:r>
                      <w:r w:rsidR="00222B55">
                        <w:t xml:space="preserve"> deja de </w:t>
                      </w:r>
                      <w:r>
                        <w:t>asombra</w:t>
                      </w:r>
                      <w:r w:rsidR="00222B55">
                        <w:t>rme</w:t>
                      </w:r>
                      <w:r>
                        <w:t>.</w:t>
                      </w:r>
                    </w:p>
                    <w:p w:rsidR="005A76A1" w:rsidRDefault="005A76A1">
                      <w:r>
                        <w:t>Pensé</w:t>
                      </w:r>
                      <w:r w:rsidR="00CF6F07">
                        <w:t xml:space="preserve"> en el último momento de mi vida y en lo que me gustaría recordar de ella en ese instante, y eso es lo que fotografío. No es nada triste</w:t>
                      </w:r>
                      <w:r w:rsidR="00F15A69">
                        <w:t xml:space="preserve"> ni melancólico, solo algo hermoso de lo que disfrutar.</w:t>
                      </w:r>
                    </w:p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8" type="#_x0000_t202" style="position:absolute;margin-left:395.4pt;margin-top:446.85pt;width:160.1pt;height:827.5pt;z-index:251978240;mso-width-relative:margin;mso-height-relative:margin" filled="f" stroked="f">
                <v:textbox style="mso-next-textbox:#_x0000_s1458">
                  <w:txbxContent>
                    <w:p w:rsidR="003977C9" w:rsidRDefault="003977C9" w:rsidP="00EB16B6">
                      <w:r>
                        <w:rPr>
                          <w:lang w:eastAsia="es-ES"/>
                        </w:rPr>
                        <w:drawing>
                          <wp:inline distT="0" distB="0" distL="0" distR="0">
                            <wp:extent cx="2733084" cy="1742988"/>
                            <wp:effectExtent l="0" t="495300" r="0" b="466812"/>
                            <wp:docPr id="23" name="Imagen 1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746109" cy="1751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9" type="#_x0000_t202" style="position:absolute;margin-left:473.2pt;margin-top:-107.9pt;width:12.3pt;height:843.55pt;z-index:251979264;mso-width-relative:margin;mso-height-relative:margin" fillcolor="#7f7f7f [1612]" stroked="f">
                <v:fill color2="#bfbfbf [2412]" o:opacity2=".5" rotate="t" angle="-90" focus="100%" type="gradient"/>
                <v:textbox style="mso-next-textbox:#_x0000_s1459">
                  <w:txbxContent>
                    <w:p w:rsidR="003977C9" w:rsidRDefault="003977C9" w:rsidP="00EB16B6"/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6" type="#_x0000_t202" style="position:absolute;margin-left:-97.2pt;margin-top:28.4pt;width:120.85pt;height:710.3pt;z-index:251976192" filled="f" stroked="f">
                <v:textbox style="mso-next-textbox:#_x0000_s1456">
                  <w:txbxContent>
                    <w:p w:rsidR="003977C9" w:rsidRDefault="003977C9">
                      <w:r>
                        <w:rPr>
                          <w:lang w:eastAsia="es-ES"/>
                        </w:rPr>
                        <w:drawing>
                          <wp:inline distT="0" distB="0" distL="0" distR="0">
                            <wp:extent cx="1297940" cy="9313545"/>
                            <wp:effectExtent l="19050" t="0" r="0" b="0"/>
                            <wp:docPr id="16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940" cy="931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lang w:eastAsia="es-ES"/>
            </w:rPr>
            <w:pict>
              <v:shape id="_x0000_s1455" type="#_x0000_t202" style="position:absolute;margin-left:217pt;margin-top:647.75pt;width:401.8pt;height:118.25pt;z-index:251988480" filled="f" stroked="f">
                <v:textbox style="mso-next-textbox:#_x0000_s1455">
                  <w:txbxContent>
                    <w:p w:rsidR="003977C9" w:rsidRDefault="003977C9">
                      <w:r>
                        <w:rPr>
                          <w:lang w:eastAsia="es-ES"/>
                        </w:rPr>
                        <w:drawing>
                          <wp:inline distT="0" distB="0" distL="0" distR="0">
                            <wp:extent cx="4142740" cy="142240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274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4D1224">
            <w:br w:type="page"/>
          </w:r>
        </w:p>
      </w:sdtContent>
    </w:sdt>
    <w:p w:rsidR="001E3DDF" w:rsidRDefault="00395BCD" w:rsidP="0002104A">
      <w:pPr>
        <w:pStyle w:val="Ttulo2"/>
        <w:numPr>
          <w:ilvl w:val="0"/>
          <w:numId w:val="0"/>
        </w:numPr>
        <w:ind w:left="360"/>
      </w:pPr>
      <w:bookmarkStart w:id="0" w:name="_Toc72597136"/>
      <w:bookmarkStart w:id="1" w:name="_Toc72603992"/>
      <w:bookmarkStart w:id="2" w:name="_Toc72619432"/>
      <w:bookmarkStart w:id="3" w:name="_Toc72619487"/>
      <w:bookmarkStart w:id="4" w:name="_Toc72622939"/>
      <w:bookmarkStart w:id="5" w:name="_Toc72623150"/>
      <w:bookmarkStart w:id="6" w:name="_Toc72707588"/>
      <w:bookmarkStart w:id="7" w:name="_Toc72777551"/>
      <w:bookmarkStart w:id="8" w:name="_Toc72864039"/>
      <w:bookmarkStart w:id="9" w:name="_Toc72865380"/>
      <w:bookmarkStart w:id="10" w:name="_Toc72865433"/>
      <w:bookmarkStart w:id="11" w:name="_Toc72922170"/>
      <w:bookmarkStart w:id="12" w:name="_Toc72945730"/>
      <w:bookmarkStart w:id="13" w:name="_Toc73035678"/>
      <w:bookmarkStart w:id="14" w:name="_Toc73099350"/>
      <w:bookmarkStart w:id="15" w:name="_Toc80716983"/>
      <w:bookmarkStart w:id="16" w:name="_Toc80718613"/>
      <w:bookmarkStart w:id="17" w:name="_Toc80719660"/>
      <w:r>
        <w:lastRenderedPageBreak/>
        <w:t>3</w:t>
      </w:r>
      <w:r w:rsidR="0002104A">
        <w:t>.4</w:t>
      </w:r>
      <w:r w:rsidR="0002104A">
        <w:tab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E62C15">
        <w:t>Ficha técnica de l</w:t>
      </w:r>
      <w:bookmarkEnd w:id="15"/>
      <w:bookmarkEnd w:id="16"/>
      <w:bookmarkEnd w:id="17"/>
      <w:r w:rsidR="00932B6D">
        <w:t>as fotos</w:t>
      </w:r>
    </w:p>
    <w:tbl>
      <w:tblPr>
        <w:tblStyle w:val="Tablaconcuadrcul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665"/>
        <w:gridCol w:w="8974"/>
      </w:tblGrid>
      <w:tr w:rsidR="004F74FB" w:rsidTr="001936B5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4F74FB" w:rsidRPr="000D6F9D" w:rsidRDefault="004F74FB" w:rsidP="00C22C5D">
            <w:pPr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1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812700" w:rsidRDefault="001A08E5" w:rsidP="00812700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77" type="#_x0000_t202" style="position:absolute;margin-left:274.4pt;margin-top:8.55pt;width:172.55pt;height:143.95pt;z-index:252004864;mso-position-horizontal-relative:text;mso-position-vertical-relative:text;mso-width-relative:margin;mso-height-relative:margin" filled="f" stroked="f">
                  <v:textbox style="mso-next-textbox:#_x0000_s1477">
                    <w:txbxContent>
                      <w:p w:rsidR="003977C9" w:rsidRDefault="003977C9">
                        <w:r w:rsidRPr="00812700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796604" cy="982710"/>
                              <wp:effectExtent l="19050" t="0" r="0" b="0"/>
                              <wp:docPr id="8" name="Imagen 4" descr="1_retrato_DSC_0325_6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1 Imagen" descr="1_retrato_DSC_0325_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6604" cy="982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3055B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Heaven's step valley</w:t>
            </w:r>
          </w:p>
          <w:p w:rsidR="0003055B" w:rsidRPr="0003055B" w:rsidRDefault="0003055B" w:rsidP="00812700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 w:rsidRPr="0003055B">
              <w:rPr>
                <w:rFonts w:ascii="Century Gothic" w:hAnsi="Century Gothic" w:cs="Arial"/>
                <w:color w:val="215868" w:themeColor="accent5" w:themeShade="80"/>
              </w:rPr>
              <w:t>El valle de lo</w:t>
            </w:r>
            <w:r>
              <w:rPr>
                <w:rFonts w:ascii="Century Gothic" w:hAnsi="Century Gothic" w:cs="Arial"/>
                <w:color w:val="215868" w:themeColor="accent5" w:themeShade="80"/>
              </w:rPr>
              <w:t>s pasos del cielo.</w:t>
            </w:r>
          </w:p>
          <w:p w:rsidR="00812700" w:rsidRPr="000D6F9D" w:rsidRDefault="00812700" w:rsidP="00812700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2D56E8"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</w:t>
            </w:r>
            <w:r w:rsidR="002D56E8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AE7647" w:rsidRPr="0009653E" w:rsidRDefault="00AE7647" w:rsidP="00AE7647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="005B590C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5B590C"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 w:rsidR="005B590C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3,5    1/640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AE7647" w:rsidRPr="0009653E" w:rsidRDefault="00AE7647" w:rsidP="00AE7647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AE7647" w:rsidRPr="0009653E" w:rsidRDefault="00AE7647" w:rsidP="00AE7647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noviembre 20</w:t>
            </w:r>
            <w:r w:rsidR="002D56E8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18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3F36F2" w:rsidRDefault="003F36F2" w:rsidP="00CB73F9">
            <w:pPr>
              <w:spacing w:after="0"/>
              <w:rPr>
                <w:rFonts w:ascii="Century Gothic" w:eastAsia="Times New Roman" w:hAnsi="Century Gothic" w:cs="Times New Roman"/>
                <w:bCs/>
              </w:rPr>
            </w:pPr>
          </w:p>
          <w:p w:rsidR="00376A88" w:rsidRPr="00812700" w:rsidRDefault="00376A88" w:rsidP="004F74FB">
            <w:pPr>
              <w:spacing w:after="120"/>
              <w:rPr>
                <w:rFonts w:ascii="Century Gothic" w:eastAsia="Times New Roman" w:hAnsi="Century Gothic" w:cs="Times New Roman"/>
                <w:bCs/>
              </w:rPr>
            </w:pPr>
          </w:p>
        </w:tc>
      </w:tr>
      <w:tr w:rsidR="008C5D7E" w:rsidTr="001936B5">
        <w:tc>
          <w:tcPr>
            <w:tcW w:w="665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8C5D7E" w:rsidRDefault="008C5D7E" w:rsidP="008C5D7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8C5D7E" w:rsidRPr="008C5D7E" w:rsidRDefault="008C5D7E" w:rsidP="008C5D7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  <w:sz w:val="16"/>
                <w:szCs w:val="16"/>
              </w:rPr>
            </w:pPr>
          </w:p>
        </w:tc>
      </w:tr>
      <w:tr w:rsidR="00812700" w:rsidTr="000F266C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812700" w:rsidRPr="000D6F9D" w:rsidRDefault="00812700" w:rsidP="008C5D7E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 xml:space="preserve">2 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D71A1A" w:rsidRDefault="001A08E5" w:rsidP="00D71A1A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79" type="#_x0000_t202" style="position:absolute;margin-left:276.6pt;margin-top:8.55pt;width:177.8pt;height:126.9pt;z-index:252008960;mso-position-horizontal-relative:text;mso-position-vertical-relative:text;mso-width-relative:margin;mso-height-relative:margin" filled="f" stroked="f">
                  <v:textbox style="mso-next-textbox:#_x0000_s1479">
                    <w:txbxContent>
                      <w:p w:rsidR="003977C9" w:rsidRDefault="003977C9" w:rsidP="00D71A1A">
                        <w:r w:rsidRPr="00292526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780684" cy="1192230"/>
                              <wp:effectExtent l="19050" t="0" r="0" b="0"/>
                              <wp:docPr id="15" name="Imagen 10" descr="velocidad terminal_moto_definitivo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2 Imagen" descr="velocidad terminal_moto_definitivo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0684" cy="1192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67FEE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Forecastle</w:t>
            </w:r>
          </w:p>
          <w:p w:rsidR="00AE7647" w:rsidRDefault="00867FEE" w:rsidP="00D71A1A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 w:rsidRPr="00867FEE">
              <w:rPr>
                <w:rFonts w:ascii="Century Gothic" w:hAnsi="Century Gothic" w:cs="Arial"/>
                <w:color w:val="215868" w:themeColor="accent5" w:themeShade="80"/>
              </w:rPr>
              <w:t>Castillo de proa.</w:t>
            </w:r>
          </w:p>
          <w:p w:rsidR="00867FEE" w:rsidRPr="00867FEE" w:rsidRDefault="00867FEE" w:rsidP="00D71A1A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B590C" w:rsidRDefault="005B590C" w:rsidP="005B590C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10,9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5B3C43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AE7647" w:rsidRDefault="00AE7647" w:rsidP="00AE7647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5B3C43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AE7647" w:rsidRPr="0009653E" w:rsidRDefault="00AE7647" w:rsidP="00AE7647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NIKON 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="005B590C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5B590C"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 w:rsidR="005B590C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6,3    15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AE7647" w:rsidRPr="0009653E" w:rsidRDefault="00AE7647" w:rsidP="00AE7647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AE7647" w:rsidRPr="0009653E" w:rsidRDefault="00AE7647" w:rsidP="00AE7647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noviembre 2011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404977" w:rsidRPr="00F25ADD" w:rsidRDefault="00404977" w:rsidP="00AE7647">
            <w:pPr>
              <w:spacing w:before="100" w:beforeAutospacing="1" w:after="100" w:afterAutospacing="1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376A88" w:rsidTr="000F266C">
        <w:tc>
          <w:tcPr>
            <w:tcW w:w="665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376A88" w:rsidRDefault="00376A88" w:rsidP="00376A88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BD03EA" w:rsidRDefault="00BD03EA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D03EA" w:rsidRDefault="00BD03EA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D03EA" w:rsidRDefault="00BD03EA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5B590C" w:rsidRPr="007322AD" w:rsidRDefault="005B590C" w:rsidP="00376A88">
            <w:pPr>
              <w:spacing w:after="0" w:line="12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027CC5" w:rsidTr="000F266C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027CC5" w:rsidRPr="000D6F9D" w:rsidRDefault="005F177F" w:rsidP="00376A88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lastRenderedPageBreak/>
              <w:t>3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027CC5" w:rsidRDefault="001A08E5" w:rsidP="005F177F">
            <w:pPr>
              <w:spacing w:after="0"/>
              <w:outlineLvl w:val="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  <w:kern w:val="36"/>
                <w:sz w:val="40"/>
                <w:szCs w:val="40"/>
              </w:rPr>
            </w:pPr>
            <w:r w:rsidRPr="001A08E5">
              <w:rPr>
                <w:rFonts w:ascii="Arial" w:eastAsiaTheme="minorHAnsi" w:hAnsi="Arial" w:cs="Arial"/>
                <w:b/>
                <w:color w:val="215868" w:themeColor="accent5" w:themeShade="80"/>
                <w:sz w:val="20"/>
                <w:szCs w:val="20"/>
                <w:u w:val="single"/>
                <w:lang w:eastAsia="en-US"/>
              </w:rPr>
              <w:pict>
                <v:shape id="_x0000_s1472" type="#_x0000_t202" style="position:absolute;margin-left:276.6pt;margin-top:9.55pt;width:175.95pt;height:153.2pt;z-index:251998720;mso-position-horizontal-relative:text;mso-position-vertical-relative:text;mso-width-relative:margin;mso-height-relative:margin" filled="f" stroked="f">
                  <v:textbox style="mso-next-textbox:#_x0000_s1472">
                    <w:txbxContent>
                      <w:p w:rsidR="003977C9" w:rsidRDefault="003977C9" w:rsidP="00027CC5">
                        <w:r w:rsidRPr="00F374C4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760746" cy="1178881"/>
                              <wp:effectExtent l="19050" t="0" r="0" b="0"/>
                              <wp:docPr id="3" name="1 Imagen" descr="DSC_0022 la flor que se suicid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SC_0022 la flor que se suicido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0746" cy="11788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00A98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  <w:kern w:val="36"/>
                <w:sz w:val="40"/>
                <w:szCs w:val="40"/>
              </w:rPr>
              <w:t>Winter crown.</w:t>
            </w:r>
          </w:p>
          <w:p w:rsidR="00500BFD" w:rsidRPr="0003055B" w:rsidRDefault="00100A98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La corona del invierno.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96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3,5    1/640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DC357A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emero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DC357A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1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660FE9" w:rsidRPr="0019212B" w:rsidRDefault="00660FE9" w:rsidP="004F74FB">
            <w:pPr>
              <w:spacing w:before="240"/>
              <w:rPr>
                <w:rFonts w:ascii="Century Gothic" w:eastAsia="BatangChe" w:hAnsi="Century Gothic" w:cs="Arial Unicode MS"/>
                <w:color w:val="215868" w:themeColor="accent5" w:themeShade="80"/>
                <w:lang w:val="es-ES_tradnl"/>
              </w:rPr>
            </w:pPr>
          </w:p>
        </w:tc>
      </w:tr>
      <w:tr w:rsidR="008C5D7E" w:rsidTr="000D24C2">
        <w:tc>
          <w:tcPr>
            <w:tcW w:w="665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8C5D7E" w:rsidRDefault="008C5D7E" w:rsidP="008C5D7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left w:val="nil"/>
              <w:bottom w:val="thinThickSmallGap" w:sz="24" w:space="0" w:color="31849B" w:themeColor="accent5" w:themeShade="BF"/>
              <w:right w:val="nil"/>
            </w:tcBorders>
            <w:shd w:val="clear" w:color="auto" w:fill="auto"/>
          </w:tcPr>
          <w:p w:rsidR="008C5D7E" w:rsidRPr="007322AD" w:rsidRDefault="008C5D7E" w:rsidP="008C5D7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9605D1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9605D1" w:rsidRPr="000D6F9D" w:rsidRDefault="009605D1" w:rsidP="008C5D7E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4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9605D1" w:rsidRDefault="001A08E5" w:rsidP="009605D1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0" type="#_x0000_t202" style="position:absolute;margin-left:276pt;margin-top:8.55pt;width:177.8pt;height:126.9pt;z-index:252011008;mso-position-horizontal-relative:text;mso-position-vertical-relative:text;mso-width-relative:margin;mso-height-relative:margin" filled="f" stroked="f">
                  <v:textbox style="mso-next-textbox:#_x0000_s1480">
                    <w:txbxContent>
                      <w:p w:rsidR="003977C9" w:rsidRDefault="003977C9" w:rsidP="009605D1">
                        <w:r w:rsidRPr="009605D1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775906" cy="1188829"/>
                              <wp:effectExtent l="19050" t="0" r="0" b="0"/>
                              <wp:docPr id="18" name="Imagen 11" descr="inmigracion_el_fondo_de_la_cuestion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4 Imagen" descr="inmigracion_el_fondo_de_la_cuestion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5906" cy="11888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00A98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Ice kingdom.</w:t>
            </w:r>
          </w:p>
          <w:p w:rsidR="00500BFD" w:rsidRPr="0003055B" w:rsidRDefault="00100A98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El reino del hielo.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5,5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4840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x 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3240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7.1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1</w:t>
            </w:r>
            <w:r w:rsidR="00DC357A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/8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DC357A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enero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DC357A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9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AA7F9E" w:rsidRPr="00810C91" w:rsidRDefault="009605D1" w:rsidP="009605D1">
            <w:pPr>
              <w:spacing w:after="0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605D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277135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A23D7A" w:rsidRPr="006F5F17" w:rsidRDefault="00A23D7A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9605D1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9605D1" w:rsidRPr="000D6F9D" w:rsidRDefault="00517158" w:rsidP="00277135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lastRenderedPageBreak/>
              <w:t>5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C22C5D" w:rsidRDefault="001A08E5" w:rsidP="00C22C5D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1" type="#_x0000_t202" style="position:absolute;margin-left:266.4pt;margin-top:8.55pt;width:181pt;height:126.9pt;z-index:252013056;mso-position-horizontal-relative:text;mso-position-vertical-relative:text;mso-width-relative:margin;mso-height-relative:margin" filled="f" stroked="f">
                  <v:textbox style="mso-next-textbox:#_x0000_s1481">
                    <w:txbxContent>
                      <w:p w:rsidR="003977C9" w:rsidRDefault="003977C9" w:rsidP="00C22C5D">
                        <w:r w:rsidRPr="00C22C5D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965810" cy="1109924"/>
                              <wp:effectExtent l="19050" t="0" r="0" b="0"/>
                              <wp:docPr id="21" name="Imagen 12" descr="abstracto01k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5 Imagen" descr="abstracto01k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5810" cy="11099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704C0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Segovia</w:t>
            </w:r>
          </w:p>
          <w:p w:rsidR="00500BF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6704C0" w:rsidRPr="000D6F9D" w:rsidRDefault="006704C0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11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3844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x 2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171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32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1/</w:t>
            </w:r>
            <w:r w:rsidR="006704C0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1250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6704C0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febrero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6704C0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9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9720EA" w:rsidRDefault="009720EA" w:rsidP="005601BB">
            <w:pPr>
              <w:spacing w:after="0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  <w:p w:rsidR="00757060" w:rsidRDefault="00757060" w:rsidP="005601BB">
            <w:pPr>
              <w:spacing w:after="0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  <w:p w:rsidR="00757060" w:rsidRDefault="00757060" w:rsidP="005601BB">
            <w:pPr>
              <w:spacing w:after="0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  <w:p w:rsidR="00757060" w:rsidRDefault="00757060" w:rsidP="005601BB">
            <w:pPr>
              <w:spacing w:after="0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  <w:p w:rsidR="00757060" w:rsidRDefault="00757060" w:rsidP="005601BB">
            <w:pPr>
              <w:spacing w:after="0"/>
              <w:outlineLvl w:val="0"/>
              <w:rPr>
                <w:rFonts w:ascii="Century Gothic" w:hAnsi="Century Gothic" w:cs="Arial"/>
                <w:sz w:val="18"/>
                <w:szCs w:val="18"/>
              </w:rPr>
            </w:pPr>
          </w:p>
          <w:p w:rsidR="00C22C5D" w:rsidRPr="00810C91" w:rsidRDefault="00C22C5D" w:rsidP="00C22C5D">
            <w:pPr>
              <w:spacing w:after="0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277135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Pr="006F5F17" w:rsidRDefault="000F266C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517158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517158" w:rsidRPr="000D6F9D" w:rsidRDefault="000753DB" w:rsidP="00277135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D6F9D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6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E74B93" w:rsidRDefault="001A08E5" w:rsidP="00E74B93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2" type="#_x0000_t202" style="position:absolute;margin-left:266.4pt;margin-top:8.55pt;width:181pt;height:126.9pt;z-index:252015104;mso-position-horizontal-relative:text;mso-position-vertical-relative:text;mso-width-relative:margin;mso-height-relative:margin" filled="f" stroked="f">
                  <v:textbox style="mso-next-textbox:#_x0000_s1482">
                    <w:txbxContent>
                      <w:p w:rsidR="003977C9" w:rsidRDefault="003977C9" w:rsidP="00E74B93">
                        <w:r w:rsidRPr="009720EA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864006" cy="1248017"/>
                              <wp:effectExtent l="19050" t="0" r="2894" b="0"/>
                              <wp:docPr id="31" name="Imagen 16" descr="abstracto01k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6 Imagen" descr="abstracto01k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4006" cy="1248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2EAA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Moonlight.</w:t>
            </w:r>
          </w:p>
          <w:p w:rsidR="00500BFD" w:rsidRPr="0003055B" w:rsidRDefault="00622EAA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Luz de luna.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5,6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1.3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 w:rsidR="003977C9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3977C9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junio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3977C9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4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513E0B" w:rsidRPr="000D6F9D" w:rsidRDefault="00513E0B" w:rsidP="00581998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  <w:p w:rsidR="00757060" w:rsidRPr="000D6F9D" w:rsidRDefault="00757060" w:rsidP="00581998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  <w:p w:rsidR="00257B78" w:rsidRPr="000D6F9D" w:rsidRDefault="00257B78" w:rsidP="00581998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  <w:p w:rsidR="00257B78" w:rsidRPr="000D6F9D" w:rsidRDefault="00257B78" w:rsidP="00581998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</w:tc>
      </w:tr>
      <w:tr w:rsidR="00277135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277135" w:rsidRDefault="00277135" w:rsidP="00277135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277135" w:rsidRDefault="00277135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6F5131" w:rsidRPr="006F5F17" w:rsidRDefault="006F5131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0753DB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0753DB" w:rsidRPr="0009653E" w:rsidRDefault="000753DB" w:rsidP="00277135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9653E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lastRenderedPageBreak/>
              <w:t>7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3F3F3"/>
          </w:tcPr>
          <w:p w:rsidR="00E74B93" w:rsidRDefault="001A08E5" w:rsidP="00E74B93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3" type="#_x0000_t202" style="position:absolute;margin-left:266.4pt;margin-top:8.55pt;width:187.4pt;height:126.9pt;z-index:252017152;mso-position-horizontal-relative:text;mso-position-vertical-relative:text;mso-width-relative:margin;mso-height-relative:margin" filled="f" stroked="f">
                  <v:textbox style="mso-next-textbox:#_x0000_s1483">
                    <w:txbxContent>
                      <w:p w:rsidR="003977C9" w:rsidRDefault="003977C9" w:rsidP="00E74B93">
                        <w:r w:rsidRPr="009720EA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885113" cy="1262149"/>
                              <wp:effectExtent l="19050" t="0" r="837" b="0"/>
                              <wp:docPr id="32" name="Imagen 17" descr="DSC_0020_cuadro abstracto_merengue02_peque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13 Imagen" descr="DSC_0020_cuadro abstracto_merengue02_peque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5113" cy="12621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17F41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Dusk at Castilla.</w:t>
            </w:r>
          </w:p>
          <w:p w:rsidR="00500BFD" w:rsidRPr="0003055B" w:rsidRDefault="00117F41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Atdecer en Castilla.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="00117F41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117F41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3,8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1/</w:t>
            </w:r>
            <w:r w:rsidR="00117F41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200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117F41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agosto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117F41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9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4B782E" w:rsidRPr="0009653E" w:rsidRDefault="004B782E" w:rsidP="004B782E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  <w:p w:rsidR="00CC310D" w:rsidRPr="0009653E" w:rsidRDefault="00CC310D" w:rsidP="004B782E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277135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Pr="006F5F17" w:rsidRDefault="000F266C" w:rsidP="00277135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0753DB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0753DB" w:rsidRPr="0009653E" w:rsidRDefault="000753DB" w:rsidP="00277135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9653E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8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7D1DEC" w:rsidRPr="0009653E" w:rsidRDefault="003977C9" w:rsidP="00E74B93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Stearway to Heaven.</w:t>
            </w:r>
          </w:p>
          <w:p w:rsidR="00500BFD" w:rsidRPr="0003055B" w:rsidRDefault="001A08E5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4" type="#_x0000_t202" style="position:absolute;margin-left:276pt;margin-top:14.6pt;width:177.8pt;height:126.9pt;z-index:252019200;mso-width-relative:margin;mso-height-relative:margin" filled="f" stroked="f">
                  <v:textbox style="mso-next-textbox:#_x0000_s1484">
                    <w:txbxContent>
                      <w:p w:rsidR="003977C9" w:rsidRDefault="003977C9" w:rsidP="00E74B93">
                        <w:r w:rsidRPr="00434EF7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811165" cy="1264835"/>
                              <wp:effectExtent l="19050" t="0" r="0" b="0"/>
                              <wp:docPr id="33" name="Imagen 19" descr="La_insoportable_flotabilidad_del_ser00001p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10 Imagen" descr="La_insoportable_flotabilidad_del_ser00001p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1165" cy="1264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977C9">
              <w:rPr>
                <w:rFonts w:ascii="Century Gothic" w:hAnsi="Century Gothic" w:cs="Arial"/>
                <w:color w:val="215868" w:themeColor="accent5" w:themeShade="80"/>
              </w:rPr>
              <w:t>Escalera al cielo.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10m4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3648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x 25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47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32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4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,5    1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/80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 w:rsidR="003977C9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3977C9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abril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</w:t>
            </w:r>
            <w:r w:rsidR="003977C9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4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C454CC" w:rsidRPr="0009653E" w:rsidRDefault="00C454CC" w:rsidP="00D52146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B41E6B" w:rsidRPr="006F5F17" w:rsidRDefault="00B41E6B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0753DB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0753DB" w:rsidRPr="0009653E" w:rsidRDefault="00996350" w:rsidP="00AA7F9E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lastRenderedPageBreak/>
              <w:t>9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E74B93" w:rsidRPr="0009653E" w:rsidRDefault="001A08E5" w:rsidP="00E74B93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6" type="#_x0000_t202" style="position:absolute;margin-left:274.2pt;margin-top:8.55pt;width:164.35pt;height:126.9pt;z-index:252023296;mso-position-horizontal-relative:text;mso-position-vertical-relative:text;mso-width-relative:margin;mso-height-relative:margin" filled="f" stroked="f">
                  <v:textbox style="mso-next-textbox:#_x0000_s1486">
                    <w:txbxContent>
                      <w:p w:rsidR="003977C9" w:rsidRDefault="003977C9" w:rsidP="00E74B93">
                        <w:r w:rsidRPr="00C87293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878499" cy="1257721"/>
                              <wp:effectExtent l="19050" t="0" r="7451" b="0"/>
                              <wp:docPr id="4" name="Imagen 1" descr="DSC_0141Los senderos del olvido100001p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11 Imagen" descr="DSC_0141Los senderos del olvido100001p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8499" cy="12577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35B65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The innocen</w:t>
            </w:r>
            <w:r w:rsidR="00622EAA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ce of a rose.</w:t>
            </w:r>
          </w:p>
          <w:p w:rsidR="00500BFD" w:rsidRPr="0003055B" w:rsidRDefault="00622EAA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La inocencia de una rosa.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A564A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11,6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A564A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5.3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1/</w:t>
            </w:r>
            <w:r w:rsidR="00A564A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235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A564A8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julio 2011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C87293" w:rsidRPr="0009653E" w:rsidRDefault="00C87293" w:rsidP="00E74B93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  <w:p w:rsidR="001D4F5E" w:rsidRPr="0009653E" w:rsidRDefault="001D4F5E" w:rsidP="00E74B93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  <w:p w:rsidR="00C87293" w:rsidRPr="0009653E" w:rsidRDefault="00C87293" w:rsidP="00E74B93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Pr="006F5F17" w:rsidRDefault="000F266C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0753DB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0753DB" w:rsidRPr="0009653E" w:rsidRDefault="000753DB" w:rsidP="00AA7F9E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9653E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1</w:t>
            </w:r>
            <w:r w:rsidR="00996350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0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500BFD" w:rsidRDefault="001A08E5" w:rsidP="00500BFD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487" type="#_x0000_t202" style="position:absolute;margin-left:274.2pt;margin-top:8.55pt;width:194.7pt;height:126.9pt;z-index:252025344;mso-position-horizontal-relative:text;mso-position-vertical-relative:text;mso-width-relative:margin;mso-height-relative:margin" filled="f" stroked="f">
                  <v:textbox style="mso-next-textbox:#_x0000_s1487">
                    <w:txbxContent>
                      <w:p w:rsidR="003977C9" w:rsidRDefault="003977C9" w:rsidP="00E74B93">
                        <w:r w:rsidRPr="003A7E44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890612" cy="1265831"/>
                              <wp:effectExtent l="19050" t="0" r="0" b="0"/>
                              <wp:docPr id="9" name="Imagen 3" descr="DSC_0061a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12 Imagen" descr="DSC_0061a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0612" cy="12658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35B65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No tears in heaven.</w:t>
            </w:r>
          </w:p>
          <w:p w:rsidR="00E35B65" w:rsidRPr="00E35B65" w:rsidRDefault="00E35B65" w:rsidP="00500BF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 w:rsidRPr="00E35B65">
              <w:rPr>
                <w:rFonts w:ascii="Century Gothic" w:hAnsi="Century Gothic" w:cs="Arial"/>
                <w:color w:val="215868" w:themeColor="accent5" w:themeShade="80"/>
              </w:rPr>
              <w:t>Cielo sin lágrimas</w:t>
            </w:r>
          </w:p>
          <w:p w:rsidR="00500BFD" w:rsidRPr="000D6F9D" w:rsidRDefault="00500BFD" w:rsidP="00500BFD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 w:rsidR="0087617F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6,4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500BFD" w:rsidRDefault="00500BFD" w:rsidP="00500BFD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500BFD" w:rsidRPr="0009653E" w:rsidRDefault="00500BFD" w:rsidP="00500BFD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</w:t>
            </w:r>
            <w:r w:rsidR="0087617F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6.3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1/</w:t>
            </w:r>
            <w:r w:rsidR="0087617F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320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500BFD" w:rsidRPr="0009653E" w:rsidRDefault="00500BFD" w:rsidP="00500BFD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</w:t>
            </w:r>
            <w:r w:rsidR="0087617F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dicie,bre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2018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1D4F5E" w:rsidRPr="0009653E" w:rsidRDefault="001D4F5E" w:rsidP="004B003D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  <w:p w:rsidR="001D4F5E" w:rsidRPr="0009653E" w:rsidRDefault="001D4F5E" w:rsidP="004B003D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</w:tc>
      </w:tr>
      <w:tr w:rsidR="000F266C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  <w:p w:rsidR="00115000" w:rsidRDefault="00115000" w:rsidP="00AA7F9E">
            <w:pPr>
              <w:spacing w:after="0" w:line="120" w:lineRule="auto"/>
              <w:rPr>
                <w:rFonts w:ascii="Century Gothic" w:eastAsia="BatangChe" w:hAnsi="Century Gothic" w:cs="Arial Unicode MS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auto"/>
          </w:tcPr>
          <w:p w:rsidR="000F266C" w:rsidRDefault="000F266C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1D4F5E" w:rsidRDefault="001D4F5E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  <w:p w:rsidR="001D4F5E" w:rsidRPr="006F5F17" w:rsidRDefault="001D4F5E" w:rsidP="00AA7F9E">
            <w:pPr>
              <w:spacing w:after="0" w:line="120" w:lineRule="auto"/>
              <w:outlineLvl w:val="0"/>
              <w:rPr>
                <w:rFonts w:ascii="Century Gothic" w:eastAsia="Times New Roman" w:hAnsi="Century Gothic" w:cs="Times New Roman"/>
                <w:b/>
              </w:rPr>
            </w:pPr>
          </w:p>
        </w:tc>
      </w:tr>
      <w:tr w:rsidR="000753DB" w:rsidTr="000D24C2">
        <w:tc>
          <w:tcPr>
            <w:tcW w:w="665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0753DB" w:rsidRPr="0009653E" w:rsidRDefault="000753DB" w:rsidP="00AA7F9E">
            <w:pPr>
              <w:spacing w:after="0"/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</w:pPr>
            <w:r w:rsidRPr="0009653E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lastRenderedPageBreak/>
              <w:t>1</w:t>
            </w:r>
            <w:r w:rsidR="00996350">
              <w:rPr>
                <w:rFonts w:ascii="Century Gothic" w:eastAsia="BatangChe" w:hAnsi="Century Gothic" w:cs="Arial Unicode MS"/>
                <w:b/>
                <w:color w:val="215868" w:themeColor="accent5" w:themeShade="80"/>
                <w:sz w:val="40"/>
                <w:szCs w:val="40"/>
              </w:rPr>
              <w:t>1</w:t>
            </w:r>
          </w:p>
        </w:tc>
        <w:tc>
          <w:tcPr>
            <w:tcW w:w="8974" w:type="dxa"/>
            <w:tcBorders>
              <w:top w:val="thinThickSmallGap" w:sz="24" w:space="0" w:color="31849B" w:themeColor="accent5" w:themeShade="BF"/>
              <w:bottom w:val="thinThickSmallGap" w:sz="24" w:space="0" w:color="31849B" w:themeColor="accent5" w:themeShade="BF"/>
            </w:tcBorders>
            <w:shd w:val="clear" w:color="auto" w:fill="F2F2F2" w:themeFill="background1" w:themeFillShade="F2"/>
          </w:tcPr>
          <w:p w:rsidR="004B003D" w:rsidRPr="0009653E" w:rsidRDefault="001A08E5" w:rsidP="004B003D">
            <w:pPr>
              <w:spacing w:after="0"/>
              <w:outlineLvl w:val="0"/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</w:pPr>
            <w:r w:rsidRPr="001A08E5">
              <w:rPr>
                <w:rFonts w:ascii="Century Gothic" w:eastAsia="Times New Roman" w:hAnsi="Century Gothic" w:cs="Times New Roman"/>
                <w:b/>
                <w:color w:val="215868" w:themeColor="accent5" w:themeShade="80"/>
                <w:lang w:eastAsia="en-US"/>
              </w:rPr>
              <w:pict>
                <v:shape id="_x0000_s1606" type="#_x0000_t202" style="position:absolute;margin-left:282.85pt;margin-top:8.55pt;width:176.3pt;height:126.9pt;z-index:252141056;mso-position-horizontal-relative:text;mso-position-vertical-relative:text;mso-width-relative:margin;mso-height-relative:margin" filled="f" stroked="f">
                  <v:textbox style="mso-next-textbox:#_x0000_s1606">
                    <w:txbxContent>
                      <w:p w:rsidR="003977C9" w:rsidRDefault="003977C9" w:rsidP="004B003D">
                        <w:r w:rsidRPr="00C87293">
                          <w:rPr>
                            <w:lang w:eastAsia="es-ES"/>
                          </w:rPr>
                          <w:drawing>
                            <wp:inline distT="0" distB="0" distL="0" distR="0">
                              <wp:extent cx="1744507" cy="1168008"/>
                              <wp:effectExtent l="19050" t="0" r="8093" b="0"/>
                              <wp:docPr id="7" name="Imagen 23" descr="DSC_0076 Dorado00001p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21 Imagen" descr="DSC_0076 Dorado00001p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4507" cy="1168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32B6D">
              <w:rPr>
                <w:rFonts w:ascii="Century Gothic" w:hAnsi="Century Gothic" w:cs="Arial"/>
                <w:b/>
                <w:color w:val="215868" w:themeColor="accent5" w:themeShade="80"/>
                <w:sz w:val="40"/>
                <w:szCs w:val="40"/>
              </w:rPr>
              <w:t>Autumn colors</w:t>
            </w:r>
          </w:p>
          <w:p w:rsidR="0035436E" w:rsidRPr="0003055B" w:rsidRDefault="0035436E" w:rsidP="0035436E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</w:rPr>
            </w:pPr>
            <w:r>
              <w:rPr>
                <w:rFonts w:ascii="Century Gothic" w:hAnsi="Century Gothic" w:cs="Arial"/>
                <w:color w:val="215868" w:themeColor="accent5" w:themeShade="80"/>
              </w:rPr>
              <w:t>Los colores del otoño.</w:t>
            </w:r>
          </w:p>
          <w:p w:rsidR="0035436E" w:rsidRPr="000D6F9D" w:rsidRDefault="0035436E" w:rsidP="0035436E">
            <w:pPr>
              <w:spacing w:after="0"/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</w:p>
          <w:p w:rsidR="0035436E" w:rsidRDefault="0035436E" w:rsidP="0035436E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€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50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,00 </w:t>
            </w:r>
          </w:p>
          <w:p w:rsidR="0035436E" w:rsidRDefault="0035436E" w:rsidP="0035436E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Fotgrafía con color resaltado.</w:t>
            </w:r>
          </w:p>
          <w:p w:rsidR="0035436E" w:rsidRDefault="0035436E" w:rsidP="0035436E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Tamaño:  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7,5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Mb 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3872 x 2592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pixels</w:t>
            </w:r>
          </w:p>
          <w:p w:rsidR="0035436E" w:rsidRDefault="0035436E" w:rsidP="0035436E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Resolución: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300</w:t>
            </w: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ppp</w:t>
            </w:r>
          </w:p>
          <w:p w:rsidR="0035436E" w:rsidRDefault="0035436E" w:rsidP="0035436E">
            <w:pPr>
              <w:rPr>
                <w:rFonts w:ascii="Century Gothic" w:eastAsia="Times New Roman" w:hAnsi="Century Gothic" w:cs="Times New Roman"/>
                <w:color w:val="215868" w:themeColor="accent5" w:themeShade="80"/>
              </w:rPr>
            </w:pPr>
            <w:r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Profundidad:  </w:t>
            </w:r>
            <w:r w:rsidRPr="002D56E8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24</w:t>
            </w:r>
          </w:p>
          <w:p w:rsidR="0035436E" w:rsidRPr="0009653E" w:rsidRDefault="0035436E" w:rsidP="0035436E">
            <w:pP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</w:pPr>
            <w:r w:rsidRPr="00932B6D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NIKON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D80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f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5.6    1/500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s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 xml:space="preserve">    </w:t>
            </w:r>
            <w:r w:rsidRPr="005B3C43">
              <w:rPr>
                <w:rFonts w:ascii="Century Gothic" w:eastAsia="Times New Roman" w:hAnsi="Century Gothic" w:cs="Times New Roman"/>
                <w:color w:val="215868" w:themeColor="accent5" w:themeShade="80"/>
              </w:rPr>
              <w:t>ISO</w:t>
            </w:r>
            <w:r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100</w:t>
            </w:r>
          </w:p>
          <w:p w:rsidR="0035436E" w:rsidRPr="0009653E" w:rsidRDefault="0035436E" w:rsidP="0035436E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color w:val="215868" w:themeColor="accent5" w:themeShade="80"/>
              </w:rPr>
              <w:t>Artista:</w:t>
            </w:r>
            <w:r w:rsidRPr="0009653E">
              <w:rPr>
                <w:rFonts w:ascii="Century Gothic" w:eastAsia="Times New Roman" w:hAnsi="Century Gothic" w:cs="Times New Roman"/>
                <w:color w:val="215868" w:themeColor="accent5" w:themeShade="80"/>
              </w:rPr>
              <w:t xml:space="preserve"> 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DeColorFeroz</w:t>
            </w:r>
          </w:p>
          <w:p w:rsidR="0035436E" w:rsidRPr="0009653E" w:rsidRDefault="0035436E" w:rsidP="0035436E">
            <w:pPr>
              <w:spacing w:after="120"/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</w:pPr>
            <w:r w:rsidRPr="0009653E">
              <w:rPr>
                <w:rFonts w:ascii="Century Gothic" w:eastAsia="Times New Roman" w:hAnsi="Century Gothic" w:cs="Times New Roman"/>
                <w:b/>
                <w:bCs/>
                <w:color w:val="215868" w:themeColor="accent5" w:themeShade="80"/>
              </w:rPr>
              <w:t>Año:</w:t>
            </w:r>
            <w:r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 xml:space="preserve"> noviembre 2006</w:t>
            </w:r>
            <w:r w:rsidRPr="0009653E">
              <w:rPr>
                <w:rFonts w:ascii="Century Gothic" w:eastAsia="Times New Roman" w:hAnsi="Century Gothic" w:cs="Times New Roman"/>
                <w:bCs/>
                <w:color w:val="215868" w:themeColor="accent5" w:themeShade="80"/>
              </w:rPr>
              <w:t>.</w:t>
            </w:r>
          </w:p>
          <w:p w:rsidR="004B003D" w:rsidRPr="0009653E" w:rsidRDefault="004B003D" w:rsidP="004B003D">
            <w:pPr>
              <w:spacing w:after="0"/>
              <w:outlineLvl w:val="0"/>
              <w:rPr>
                <w:rFonts w:ascii="Century Gothic" w:hAnsi="Century Gothic" w:cs="Arial"/>
                <w:color w:val="215868" w:themeColor="accent5" w:themeShade="80"/>
                <w:sz w:val="18"/>
                <w:szCs w:val="18"/>
              </w:rPr>
            </w:pPr>
          </w:p>
          <w:p w:rsidR="000753DB" w:rsidRPr="0009653E" w:rsidRDefault="000753DB" w:rsidP="00E74B93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  <w:p w:rsidR="001D200D" w:rsidRPr="0009653E" w:rsidRDefault="001D200D" w:rsidP="00E74B93">
            <w:pPr>
              <w:spacing w:after="0"/>
              <w:outlineLvl w:val="0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  <w:u w:val="single"/>
              </w:rPr>
            </w:pPr>
          </w:p>
        </w:tc>
      </w:tr>
    </w:tbl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FF6FA6" w:rsidRDefault="00FF6FA6" w:rsidP="00E33B07">
      <w:pPr>
        <w:pStyle w:val="Textoindependiente"/>
        <w:rPr>
          <w:lang w:eastAsia="es-ES"/>
        </w:rPr>
      </w:pPr>
    </w:p>
    <w:p w:rsidR="009E3EF4" w:rsidRDefault="00A7698C" w:rsidP="00A7698C">
      <w:pPr>
        <w:pStyle w:val="Ttulo2"/>
        <w:numPr>
          <w:ilvl w:val="0"/>
          <w:numId w:val="0"/>
        </w:numPr>
        <w:ind w:left="720"/>
        <w:rPr>
          <w:lang w:eastAsia="es-ES"/>
        </w:rPr>
      </w:pPr>
      <w:r>
        <w:rPr>
          <w:lang w:eastAsia="es-ES"/>
        </w:rPr>
        <w:tab/>
      </w:r>
      <w:bookmarkStart w:id="18" w:name="_Toc73099365"/>
      <w:bookmarkStart w:id="19" w:name="_Toc80716987"/>
      <w:bookmarkStart w:id="20" w:name="_Toc80718614"/>
      <w:bookmarkStart w:id="21" w:name="_Toc80719661"/>
      <w:r>
        <w:rPr>
          <w:lang w:eastAsia="es-ES"/>
        </w:rPr>
        <w:t xml:space="preserve">decolorferoz.com   </w:t>
      </w:r>
      <w:r w:rsidR="00925ABE">
        <w:rPr>
          <w:lang w:eastAsia="es-ES"/>
        </w:rPr>
        <w:t xml:space="preserve">                       agosto</w:t>
      </w:r>
      <w:r>
        <w:rPr>
          <w:lang w:eastAsia="es-ES"/>
        </w:rPr>
        <w:t xml:space="preserve"> 2021</w:t>
      </w:r>
      <w:bookmarkEnd w:id="18"/>
      <w:bookmarkEnd w:id="19"/>
      <w:bookmarkEnd w:id="20"/>
      <w:bookmarkEnd w:id="21"/>
    </w:p>
    <w:sectPr w:rsidR="009E3EF4" w:rsidSect="00B51CB1">
      <w:headerReference w:type="default" r:id="rId26"/>
      <w:footerReference w:type="default" r:id="rId27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BB4" w:rsidRDefault="00C74BB4" w:rsidP="00973FA6">
      <w:pPr>
        <w:spacing w:after="0" w:line="240" w:lineRule="auto"/>
      </w:pPr>
      <w:r>
        <w:separator/>
      </w:r>
    </w:p>
  </w:endnote>
  <w:endnote w:type="continuationSeparator" w:id="1">
    <w:p w:rsidR="00C74BB4" w:rsidRDefault="00C74BB4" w:rsidP="00973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54"/>
    </w:tblGrid>
    <w:tr w:rsidR="003977C9" w:rsidTr="00832C8C">
      <w:trPr>
        <w:trHeight w:val="10166"/>
      </w:trPr>
      <w:tc>
        <w:tcPr>
          <w:tcW w:w="554" w:type="dxa"/>
          <w:tcBorders>
            <w:bottom w:val="single" w:sz="4" w:space="0" w:color="auto"/>
          </w:tcBorders>
          <w:textDirection w:val="btLr"/>
        </w:tcPr>
        <w:p w:rsidR="003977C9" w:rsidRDefault="003977C9" w:rsidP="00832C8C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Capítulo: </w:t>
          </w:r>
          <w:r w:rsidR="001A08E5">
            <w:fldChar w:fldCharType="begin"/>
          </w:r>
          <w:r>
            <w:instrText xml:space="preserve"> STYLEREF  "1"  </w:instrText>
          </w:r>
          <w:r w:rsidR="001A08E5">
            <w:fldChar w:fldCharType="separate"/>
          </w:r>
          <w:r w:rsidR="0092778E">
            <w:rPr>
              <w:b/>
              <w:bCs/>
            </w:rPr>
            <w:t>¡Error! No hay texto con el estilo especificado en el documento.</w:t>
          </w:r>
          <w:r w:rsidR="001A08E5">
            <w:fldChar w:fldCharType="end"/>
          </w:r>
        </w:p>
      </w:tc>
    </w:tr>
    <w:tr w:rsidR="003977C9" w:rsidTr="00832C8C">
      <w:tc>
        <w:tcPr>
          <w:tcW w:w="554" w:type="dxa"/>
          <w:tcBorders>
            <w:top w:val="single" w:sz="4" w:space="0" w:color="auto"/>
          </w:tcBorders>
        </w:tcPr>
        <w:p w:rsidR="003977C9" w:rsidRDefault="001A08E5" w:rsidP="00832C8C">
          <w:pPr>
            <w:pStyle w:val="Piedepgina"/>
          </w:pPr>
          <w:fldSimple w:instr=" PAGE   \* MERGEFORMAT ">
            <w:r w:rsidR="005A3C9E" w:rsidRPr="005A3C9E">
              <w:rPr>
                <w:color w:val="4F81BD" w:themeColor="accent1"/>
                <w:sz w:val="40"/>
                <w:szCs w:val="40"/>
              </w:rPr>
              <w:t>7</w:t>
            </w:r>
          </w:fldSimple>
        </w:p>
      </w:tc>
    </w:tr>
    <w:tr w:rsidR="003977C9" w:rsidTr="00832C8C">
      <w:trPr>
        <w:trHeight w:val="768"/>
      </w:trPr>
      <w:tc>
        <w:tcPr>
          <w:tcW w:w="554" w:type="dxa"/>
        </w:tcPr>
        <w:p w:rsidR="003977C9" w:rsidRDefault="003977C9" w:rsidP="00832C8C">
          <w:pPr>
            <w:pStyle w:val="Encabezado"/>
          </w:pPr>
        </w:p>
      </w:tc>
    </w:tr>
  </w:tbl>
  <w:p w:rsidR="003977C9" w:rsidRDefault="001A08E5">
    <w:pPr>
      <w:pStyle w:val="Piedepgina"/>
    </w:pPr>
    <w:r>
      <w:rPr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6" type="#_x0000_t202" style="position:absolute;margin-left:-61pt;margin-top:-.55pt;width:59.5pt;height:62.5pt;z-index:251675648;mso-position-horizontal-relative:text;mso-position-vertical-relative:text;mso-width-relative:margin;mso-height-relative:margin" fillcolor="#31849b [2408]" stroked="f">
          <v:textbox style="mso-next-textbox:#_x0000_s4136">
            <w:txbxContent>
              <w:p w:rsidR="003977C9" w:rsidRDefault="003977C9" w:rsidP="00124442"/>
            </w:txbxContent>
          </v:textbox>
        </v:shape>
      </w:pict>
    </w:r>
    <w:r>
      <w:rPr>
        <w:lang w:eastAsia="es-ES"/>
      </w:rPr>
      <w:pict>
        <v:shape id="_x0000_s4128" type="#_x0000_t202" style="position:absolute;margin-left:0;margin-top:.2pt;width:483.05pt;height:126.7pt;z-index:251671552;mso-position-horizontal:center;mso-position-horizontal-relative:text;mso-position-vertical-relative:text;mso-width-relative:margin;mso-height-relative:margin" filled="f" fillcolor="#0284be" strokecolor="#d8d8d8 [2732]" strokeweight=".25pt">
          <v:fill opacity="19661f"/>
          <v:textbox style="mso-next-textbox:#_x0000_s4128">
            <w:txbxContent>
              <w:p w:rsidR="003977C9" w:rsidRDefault="003977C9" w:rsidP="00832C8C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BB4" w:rsidRDefault="00C74BB4" w:rsidP="00973FA6">
      <w:pPr>
        <w:spacing w:after="0" w:line="240" w:lineRule="auto"/>
      </w:pPr>
      <w:r>
        <w:separator/>
      </w:r>
    </w:p>
  </w:footnote>
  <w:footnote w:type="continuationSeparator" w:id="1">
    <w:p w:rsidR="00C74BB4" w:rsidRDefault="00C74BB4" w:rsidP="00973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7C9" w:rsidRDefault="001A08E5">
    <w:pPr>
      <w:pStyle w:val="Encabezado"/>
    </w:pPr>
    <w:r w:rsidRPr="001A08E5">
      <w:rPr>
        <w:color w:val="4F81BD" w:themeColor="accent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51" type="#_x0000_t202" style="position:absolute;margin-left:46.05pt;margin-top:73.45pt;width:528.75pt;height:1185.9pt;z-index:251682816;mso-width-relative:margin;mso-height-relative:margin" filled="f" stroked="f">
          <v:textbox>
            <w:txbxContent>
              <w:p w:rsidR="003977C9" w:rsidRDefault="003977C9">
                <w:r>
                  <w:rPr>
                    <w:lang w:eastAsia="es-ES"/>
                  </w:rPr>
                  <w:drawing>
                    <wp:inline distT="0" distB="0" distL="0" distR="0">
                      <wp:extent cx="10208260" cy="9614535"/>
                      <wp:effectExtent l="0" t="0" r="0" b="0"/>
                      <wp:docPr id="893" name="Imagen 15" descr="LOGO_vacio_claro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LOGO_vacio_claro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08260" cy="9614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A3C9E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3.7pt;height:756.3pt">
                      <v:imagedata r:id="rId2" o:title="LOGO_vacio_claro2"/>
                    </v:shape>
                  </w:pict>
                </w:r>
              </w:p>
            </w:txbxContent>
          </v:textbox>
        </v:shape>
      </w:pict>
    </w:r>
    <w:r>
      <w:rPr>
        <w:lang w:eastAsia="es-ES"/>
      </w:rPr>
      <w:pict>
        <v:shape id="_x0000_s4143" type="#_x0000_t202" style="position:absolute;margin-left:-11.35pt;margin-top:-47.05pt;width:164.85pt;height:78.8pt;z-index:251678720;mso-width-relative:margin;mso-height-relative:margin" filled="f" stroked="f">
          <v:textbox style="mso-next-textbox:#_x0000_s4143">
            <w:txbxContent>
              <w:p w:rsidR="003977C9" w:rsidRDefault="003977C9" w:rsidP="000B4ADC">
                <w:r>
                  <w:rPr>
                    <w:lang w:eastAsia="es-ES"/>
                  </w:rPr>
                  <w:drawing>
                    <wp:inline distT="0" distB="0" distL="0" distR="0">
                      <wp:extent cx="1203822" cy="991518"/>
                      <wp:effectExtent l="1905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5073" cy="100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lang w:eastAsia="es-ES"/>
      </w:rPr>
      <w:pict>
        <v:shape id="_x0000_s4139" type="#_x0000_t202" style="position:absolute;margin-left:-6.2pt;margin-top:20.65pt;width:21.45pt;height:22.55pt;z-index:251676672;mso-width-relative:margin;mso-height-relative:margin" fillcolor="#ffc000" stroked="f">
          <v:textbox style="mso-next-textbox:#_x0000_s4139">
            <w:txbxContent>
              <w:p w:rsidR="003977C9" w:rsidRDefault="003977C9" w:rsidP="004448A7"/>
            </w:txbxContent>
          </v:textbox>
        </v:shape>
      </w:pict>
    </w:r>
    <w:r>
      <w:rPr>
        <w:lang w:eastAsia="es-ES"/>
      </w:rPr>
      <w:pict>
        <v:shape id="_x0000_s4140" type="#_x0000_t202" style="position:absolute;margin-left:-6.2pt;margin-top:-41.1pt;width:4.6pt;height:84.3pt;z-index:251677696;mso-width-relative:margin;mso-height-relative:margin" fillcolor="#205867 [1608]" stroked="f">
          <v:textbox style="mso-next-textbox:#_x0000_s4140">
            <w:txbxContent>
              <w:p w:rsidR="003977C9" w:rsidRDefault="003977C9" w:rsidP="004448A7"/>
            </w:txbxContent>
          </v:textbox>
        </v:shape>
      </w:pict>
    </w:r>
    <w:r>
      <w:rPr>
        <w:lang w:eastAsia="zh-TW"/>
      </w:rPr>
      <w:pict>
        <v:rect id="_x0000_s4116" style="position:absolute;margin-left:409.85pt;margin-top:21.6pt;width:142.65pt;height:106.05pt;z-index:251662336;mso-position-horizontal-relative:margin;mso-position-vertical-relative:page" o:allowincell="f" filled="f" stroked="f">
          <v:textbox style="mso-next-textbox:#_x0000_s4116">
            <w:txbxContent>
              <w:p w:rsidR="003977C9" w:rsidRPr="003574B8" w:rsidRDefault="001A08E5">
                <w:pPr>
                  <w:jc w:val="right"/>
                  <w:rPr>
                    <w:color w:val="FFFFFF" w:themeColor="background1"/>
                    <w:sz w:val="144"/>
                    <w:szCs w:val="144"/>
                  </w:rPr>
                </w:pPr>
                <w:r w:rsidRPr="003574B8">
                  <w:rPr>
                    <w:color w:val="FFFFFF" w:themeColor="background1"/>
                    <w:sz w:val="144"/>
                    <w:szCs w:val="144"/>
                  </w:rPr>
                  <w:fldChar w:fldCharType="begin"/>
                </w:r>
                <w:r w:rsidR="003977C9" w:rsidRPr="003574B8">
                  <w:rPr>
                    <w:color w:val="FFFFFF" w:themeColor="background1"/>
                    <w:sz w:val="144"/>
                    <w:szCs w:val="144"/>
                  </w:rPr>
                  <w:instrText xml:space="preserve"> PAGE    \* MERGEFORMAT </w:instrText>
                </w:r>
                <w:r w:rsidRPr="003574B8">
                  <w:rPr>
                    <w:color w:val="FFFFFF" w:themeColor="background1"/>
                    <w:sz w:val="144"/>
                    <w:szCs w:val="144"/>
                  </w:rPr>
                  <w:fldChar w:fldCharType="separate"/>
                </w:r>
                <w:r w:rsidR="005A3C9E">
                  <w:rPr>
                    <w:color w:val="FFFFFF" w:themeColor="background1"/>
                    <w:sz w:val="144"/>
                    <w:szCs w:val="144"/>
                  </w:rPr>
                  <w:t>7</w:t>
                </w:r>
                <w:r w:rsidRPr="003574B8">
                  <w:rPr>
                    <w:color w:val="FFFFFF" w:themeColor="background1"/>
                    <w:sz w:val="144"/>
                    <w:szCs w:val="144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pict>
        <v:shape id="_x0000_s4135" type="#_x0000_t202" style="position:absolute;margin-left:-60.85pt;margin-top:-41.1pt;width:59.5pt;height:62.5pt;z-index:251674624;mso-width-relative:margin;mso-height-relative:margin" fillcolor="#92cddc [1944]" stroked="f">
          <v:textbox style="mso-next-textbox:#_x0000_s4135">
            <w:txbxContent>
              <w:p w:rsidR="003977C9" w:rsidRDefault="003977C9"/>
            </w:txbxContent>
          </v:textbox>
        </v:shape>
      </w:pict>
    </w:r>
    <w:r>
      <w:pict>
        <v:shape id="_x0000_s4134" type="#_x0000_t202" style="position:absolute;margin-left:482.45pt;margin-top:20.8pt;width:77.85pt;height:471.7pt;z-index:251661311;mso-width-relative:margin;mso-height-relative:margin" fillcolor="#92cddc [1944]" stroked="f">
          <v:textbox style="mso-next-textbox:#_x0000_s4134">
            <w:txbxContent>
              <w:p w:rsidR="003977C9" w:rsidRPr="007E7855" w:rsidRDefault="003977C9" w:rsidP="007E7855"/>
            </w:txbxContent>
          </v:textbox>
        </v:shape>
      </w:pict>
    </w:r>
    <w:r w:rsidRPr="001A08E5">
      <w:rPr>
        <w:color w:val="D9D9D9" w:themeColor="background1" w:themeShade="D9"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31" type="#_x0000_t32" style="position:absolute;margin-left:482.5pt;margin-top:73.45pt;width:.05pt;height:683.5pt;z-index:251672576" o:connectortype="straight" strokecolor="#bfbfbf [2412]" strokeweight=".25pt"/>
      </w:pict>
    </w:r>
    <w:r>
      <w:pict>
        <v:shape id="_x0000_s4123" type="#_x0000_t202" style="position:absolute;margin-left:-2pt;margin-top:-35.45pt;width:484.6pt;height:56.25pt;z-index:251660286;mso-width-relative:margin;mso-height-relative:margin" filled="f" fillcolor="#d8d8d8 [2732]" strokecolor="#7f7f7f [1612]" strokeweight=".25pt">
          <v:fill opacity="19661f"/>
          <v:textbox style="mso-next-textbox:#_x0000_s4123">
            <w:txbxContent>
              <w:p w:rsidR="003977C9" w:rsidRDefault="003977C9"/>
              <w:p w:rsidR="003977C9" w:rsidRDefault="003977C9" w:rsidP="002926BB">
                <w:pPr>
                  <w:spacing w:after="0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5169"/>
    <w:multiLevelType w:val="multilevel"/>
    <w:tmpl w:val="D10C4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09C03B51"/>
    <w:multiLevelType w:val="hybridMultilevel"/>
    <w:tmpl w:val="C704585C"/>
    <w:lvl w:ilvl="0" w:tplc="28189AD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432352"/>
    <w:multiLevelType w:val="multilevel"/>
    <w:tmpl w:val="D10C4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10E96A42"/>
    <w:multiLevelType w:val="multilevel"/>
    <w:tmpl w:val="182C9B6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4">
    <w:nsid w:val="12F5763E"/>
    <w:multiLevelType w:val="multilevel"/>
    <w:tmpl w:val="182C9B6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5">
    <w:nsid w:val="16C8305A"/>
    <w:multiLevelType w:val="multilevel"/>
    <w:tmpl w:val="D10C4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17C055E5"/>
    <w:multiLevelType w:val="multilevel"/>
    <w:tmpl w:val="0534F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124A3"/>
    <w:multiLevelType w:val="hybridMultilevel"/>
    <w:tmpl w:val="6D0A7D4C"/>
    <w:lvl w:ilvl="0" w:tplc="47EEEE94">
      <w:start w:val="1"/>
      <w:numFmt w:val="upperLetter"/>
      <w:lvlText w:val="%1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C56F7"/>
    <w:multiLevelType w:val="hybridMultilevel"/>
    <w:tmpl w:val="8CA4D964"/>
    <w:lvl w:ilvl="0" w:tplc="C3C28A5C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A33D7"/>
    <w:multiLevelType w:val="multilevel"/>
    <w:tmpl w:val="D10C4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>
    <w:nsid w:val="31C45E28"/>
    <w:multiLevelType w:val="hybridMultilevel"/>
    <w:tmpl w:val="7F9E5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820A2"/>
    <w:multiLevelType w:val="multilevel"/>
    <w:tmpl w:val="54C21A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>
    <w:nsid w:val="38A314A6"/>
    <w:multiLevelType w:val="hybridMultilevel"/>
    <w:tmpl w:val="156AF0FE"/>
    <w:lvl w:ilvl="0" w:tplc="751AFB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2561DD"/>
    <w:multiLevelType w:val="hybridMultilevel"/>
    <w:tmpl w:val="AA6A42C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95CFA"/>
    <w:multiLevelType w:val="multilevel"/>
    <w:tmpl w:val="D10C4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>
    <w:nsid w:val="3EF46061"/>
    <w:multiLevelType w:val="hybridMultilevel"/>
    <w:tmpl w:val="2D88FE7C"/>
    <w:lvl w:ilvl="0" w:tplc="149CFA1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A03ABA"/>
    <w:multiLevelType w:val="multilevel"/>
    <w:tmpl w:val="E5C69D7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77060088"/>
    <w:multiLevelType w:val="multilevel"/>
    <w:tmpl w:val="5D38A4EA"/>
    <w:lvl w:ilvl="0">
      <w:start w:val="1"/>
      <w:numFmt w:val="decimal"/>
      <w:pStyle w:val="Ttulo1"/>
      <w:lvlText w:val="%1."/>
      <w:lvlJc w:val="left"/>
      <w:pPr>
        <w:ind w:left="84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880"/>
      </w:pPr>
      <w:rPr>
        <w:rFonts w:hint="default"/>
      </w:rPr>
    </w:lvl>
  </w:abstractNum>
  <w:abstractNum w:abstractNumId="18">
    <w:nsid w:val="773C055B"/>
    <w:multiLevelType w:val="hybridMultilevel"/>
    <w:tmpl w:val="2F54053E"/>
    <w:lvl w:ilvl="0" w:tplc="504E10B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0C6AB9"/>
    <w:multiLevelType w:val="hybridMultilevel"/>
    <w:tmpl w:val="4F38797C"/>
    <w:lvl w:ilvl="0" w:tplc="3B0E1A6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1"/>
  </w:num>
  <w:num w:numId="5">
    <w:abstractNumId w:val="9"/>
  </w:num>
  <w:num w:numId="6">
    <w:abstractNumId w:val="14"/>
  </w:num>
  <w:num w:numId="7">
    <w:abstractNumId w:val="0"/>
  </w:num>
  <w:num w:numId="8">
    <w:abstractNumId w:val="5"/>
  </w:num>
  <w:num w:numId="9">
    <w:abstractNumId w:val="11"/>
  </w:num>
  <w:num w:numId="10">
    <w:abstractNumId w:val="12"/>
  </w:num>
  <w:num w:numId="11">
    <w:abstractNumId w:val="15"/>
  </w:num>
  <w:num w:numId="12">
    <w:abstractNumId w:val="7"/>
  </w:num>
  <w:num w:numId="13">
    <w:abstractNumId w:val="18"/>
  </w:num>
  <w:num w:numId="14">
    <w:abstractNumId w:val="16"/>
  </w:num>
  <w:num w:numId="15">
    <w:abstractNumId w:val="8"/>
  </w:num>
  <w:num w:numId="16">
    <w:abstractNumId w:val="4"/>
  </w:num>
  <w:num w:numId="17">
    <w:abstractNumId w:val="19"/>
  </w:num>
  <w:num w:numId="18">
    <w:abstractNumId w:val="17"/>
  </w:num>
  <w:num w:numId="19">
    <w:abstractNumId w:val="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3906">
      <o:colormru v:ext="edit" colors="#ccecff"/>
      <o:colormenu v:ext="edit" fillcolor="none" strokecolor="none [2412]"/>
    </o:shapedefaults>
    <o:shapelayout v:ext="edit">
      <o:idmap v:ext="edit" data="4"/>
      <o:rules v:ext="edit">
        <o:r id="V:Rule2" type="connector" idref="#_x0000_s413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E6C66"/>
    <w:rsid w:val="00000AB4"/>
    <w:rsid w:val="00001C52"/>
    <w:rsid w:val="00002480"/>
    <w:rsid w:val="000044D3"/>
    <w:rsid w:val="000046BF"/>
    <w:rsid w:val="00004B8B"/>
    <w:rsid w:val="000137FF"/>
    <w:rsid w:val="0001443A"/>
    <w:rsid w:val="00015F59"/>
    <w:rsid w:val="000171AF"/>
    <w:rsid w:val="0002104A"/>
    <w:rsid w:val="0002313E"/>
    <w:rsid w:val="00023FAA"/>
    <w:rsid w:val="00024D2A"/>
    <w:rsid w:val="0002514B"/>
    <w:rsid w:val="00027CC5"/>
    <w:rsid w:val="0003055B"/>
    <w:rsid w:val="00032A3B"/>
    <w:rsid w:val="00040635"/>
    <w:rsid w:val="0004300F"/>
    <w:rsid w:val="00043F63"/>
    <w:rsid w:val="00050ECF"/>
    <w:rsid w:val="00053038"/>
    <w:rsid w:val="00055013"/>
    <w:rsid w:val="000579FE"/>
    <w:rsid w:val="00073BA4"/>
    <w:rsid w:val="0007431D"/>
    <w:rsid w:val="00074339"/>
    <w:rsid w:val="000753DB"/>
    <w:rsid w:val="000811A5"/>
    <w:rsid w:val="000831F3"/>
    <w:rsid w:val="00085084"/>
    <w:rsid w:val="0009653E"/>
    <w:rsid w:val="00096FF9"/>
    <w:rsid w:val="000A0433"/>
    <w:rsid w:val="000A0DD3"/>
    <w:rsid w:val="000A27F8"/>
    <w:rsid w:val="000A35B9"/>
    <w:rsid w:val="000A3D75"/>
    <w:rsid w:val="000B339F"/>
    <w:rsid w:val="000B4ADC"/>
    <w:rsid w:val="000C0440"/>
    <w:rsid w:val="000C3420"/>
    <w:rsid w:val="000C3B72"/>
    <w:rsid w:val="000C6786"/>
    <w:rsid w:val="000C6F27"/>
    <w:rsid w:val="000D2120"/>
    <w:rsid w:val="000D24C2"/>
    <w:rsid w:val="000D6F9D"/>
    <w:rsid w:val="000D71E4"/>
    <w:rsid w:val="000E07FE"/>
    <w:rsid w:val="000E258B"/>
    <w:rsid w:val="000E6040"/>
    <w:rsid w:val="000F266C"/>
    <w:rsid w:val="000F3D5E"/>
    <w:rsid w:val="000F4A77"/>
    <w:rsid w:val="001008BF"/>
    <w:rsid w:val="00100A98"/>
    <w:rsid w:val="00102613"/>
    <w:rsid w:val="00104274"/>
    <w:rsid w:val="00105E3F"/>
    <w:rsid w:val="00106686"/>
    <w:rsid w:val="001101C8"/>
    <w:rsid w:val="001147F1"/>
    <w:rsid w:val="00114E7C"/>
    <w:rsid w:val="00115000"/>
    <w:rsid w:val="00117F41"/>
    <w:rsid w:val="00121580"/>
    <w:rsid w:val="00124442"/>
    <w:rsid w:val="00125114"/>
    <w:rsid w:val="00125F9A"/>
    <w:rsid w:val="00133BF4"/>
    <w:rsid w:val="00133E74"/>
    <w:rsid w:val="001374B9"/>
    <w:rsid w:val="001378D8"/>
    <w:rsid w:val="00141597"/>
    <w:rsid w:val="0014249D"/>
    <w:rsid w:val="0014417D"/>
    <w:rsid w:val="00145D15"/>
    <w:rsid w:val="0015244E"/>
    <w:rsid w:val="00153636"/>
    <w:rsid w:val="00154B1A"/>
    <w:rsid w:val="00156A2B"/>
    <w:rsid w:val="00156F6E"/>
    <w:rsid w:val="00163D3F"/>
    <w:rsid w:val="0017100C"/>
    <w:rsid w:val="0017148B"/>
    <w:rsid w:val="001742AB"/>
    <w:rsid w:val="00174320"/>
    <w:rsid w:val="00180C2C"/>
    <w:rsid w:val="00181940"/>
    <w:rsid w:val="00182C25"/>
    <w:rsid w:val="00183976"/>
    <w:rsid w:val="00183C17"/>
    <w:rsid w:val="00186377"/>
    <w:rsid w:val="001905AD"/>
    <w:rsid w:val="0019226F"/>
    <w:rsid w:val="00192763"/>
    <w:rsid w:val="001936B5"/>
    <w:rsid w:val="00196174"/>
    <w:rsid w:val="001A08E5"/>
    <w:rsid w:val="001A29CA"/>
    <w:rsid w:val="001A2EA9"/>
    <w:rsid w:val="001B2992"/>
    <w:rsid w:val="001B3570"/>
    <w:rsid w:val="001C19E9"/>
    <w:rsid w:val="001C22BB"/>
    <w:rsid w:val="001C280B"/>
    <w:rsid w:val="001C2B3B"/>
    <w:rsid w:val="001C3B5D"/>
    <w:rsid w:val="001C429C"/>
    <w:rsid w:val="001C4FD6"/>
    <w:rsid w:val="001D200D"/>
    <w:rsid w:val="001D4F5E"/>
    <w:rsid w:val="001D7584"/>
    <w:rsid w:val="001E0064"/>
    <w:rsid w:val="001E2B9C"/>
    <w:rsid w:val="001E3934"/>
    <w:rsid w:val="001E3DDF"/>
    <w:rsid w:val="001E5789"/>
    <w:rsid w:val="001F4ED7"/>
    <w:rsid w:val="002015E0"/>
    <w:rsid w:val="002035EF"/>
    <w:rsid w:val="0020440A"/>
    <w:rsid w:val="00206FBF"/>
    <w:rsid w:val="002119E0"/>
    <w:rsid w:val="00212596"/>
    <w:rsid w:val="00214043"/>
    <w:rsid w:val="0021520A"/>
    <w:rsid w:val="00215C62"/>
    <w:rsid w:val="0021719A"/>
    <w:rsid w:val="002206CF"/>
    <w:rsid w:val="00222B55"/>
    <w:rsid w:val="00223ED1"/>
    <w:rsid w:val="00224153"/>
    <w:rsid w:val="002316FB"/>
    <w:rsid w:val="002319FC"/>
    <w:rsid w:val="002321DB"/>
    <w:rsid w:val="00234033"/>
    <w:rsid w:val="002364AF"/>
    <w:rsid w:val="00236DEF"/>
    <w:rsid w:val="002403DF"/>
    <w:rsid w:val="002436C3"/>
    <w:rsid w:val="00244518"/>
    <w:rsid w:val="0024566F"/>
    <w:rsid w:val="00254659"/>
    <w:rsid w:val="00254DF4"/>
    <w:rsid w:val="002552BC"/>
    <w:rsid w:val="00256106"/>
    <w:rsid w:val="00257B78"/>
    <w:rsid w:val="00260025"/>
    <w:rsid w:val="002637A5"/>
    <w:rsid w:val="00264DAE"/>
    <w:rsid w:val="00266D13"/>
    <w:rsid w:val="00267DD1"/>
    <w:rsid w:val="00273026"/>
    <w:rsid w:val="00273192"/>
    <w:rsid w:val="00277135"/>
    <w:rsid w:val="00284E77"/>
    <w:rsid w:val="0029087B"/>
    <w:rsid w:val="00292526"/>
    <w:rsid w:val="002926BB"/>
    <w:rsid w:val="00292F00"/>
    <w:rsid w:val="0029386E"/>
    <w:rsid w:val="0029662C"/>
    <w:rsid w:val="002A050D"/>
    <w:rsid w:val="002A143F"/>
    <w:rsid w:val="002A27C9"/>
    <w:rsid w:val="002A37AF"/>
    <w:rsid w:val="002A7B93"/>
    <w:rsid w:val="002B0329"/>
    <w:rsid w:val="002B7786"/>
    <w:rsid w:val="002C1D08"/>
    <w:rsid w:val="002C560B"/>
    <w:rsid w:val="002C6096"/>
    <w:rsid w:val="002C6C15"/>
    <w:rsid w:val="002C7A91"/>
    <w:rsid w:val="002D0D21"/>
    <w:rsid w:val="002D1E7C"/>
    <w:rsid w:val="002D56E8"/>
    <w:rsid w:val="002D5EB5"/>
    <w:rsid w:val="002E1A2B"/>
    <w:rsid w:val="002F4FE4"/>
    <w:rsid w:val="002F51B8"/>
    <w:rsid w:val="00300796"/>
    <w:rsid w:val="0030201B"/>
    <w:rsid w:val="0030206F"/>
    <w:rsid w:val="003051CC"/>
    <w:rsid w:val="003079CC"/>
    <w:rsid w:val="00311120"/>
    <w:rsid w:val="0031220E"/>
    <w:rsid w:val="00314D56"/>
    <w:rsid w:val="003209DF"/>
    <w:rsid w:val="003278E9"/>
    <w:rsid w:val="00327B48"/>
    <w:rsid w:val="003348F5"/>
    <w:rsid w:val="003417E7"/>
    <w:rsid w:val="00341B5C"/>
    <w:rsid w:val="003422C2"/>
    <w:rsid w:val="00343120"/>
    <w:rsid w:val="00347DCA"/>
    <w:rsid w:val="0035395F"/>
    <w:rsid w:val="0035436E"/>
    <w:rsid w:val="00357282"/>
    <w:rsid w:val="003574B8"/>
    <w:rsid w:val="00365F0C"/>
    <w:rsid w:val="00366E1F"/>
    <w:rsid w:val="00367632"/>
    <w:rsid w:val="00374DAB"/>
    <w:rsid w:val="00374DBC"/>
    <w:rsid w:val="003753A5"/>
    <w:rsid w:val="00375622"/>
    <w:rsid w:val="00376A88"/>
    <w:rsid w:val="00381B80"/>
    <w:rsid w:val="00382BC3"/>
    <w:rsid w:val="003835C7"/>
    <w:rsid w:val="003840C5"/>
    <w:rsid w:val="003855C7"/>
    <w:rsid w:val="00392023"/>
    <w:rsid w:val="00392368"/>
    <w:rsid w:val="003939DE"/>
    <w:rsid w:val="00395BCD"/>
    <w:rsid w:val="003962B5"/>
    <w:rsid w:val="003977C9"/>
    <w:rsid w:val="00397AE8"/>
    <w:rsid w:val="003A377C"/>
    <w:rsid w:val="003A4872"/>
    <w:rsid w:val="003A5945"/>
    <w:rsid w:val="003A7E44"/>
    <w:rsid w:val="003B007D"/>
    <w:rsid w:val="003B0570"/>
    <w:rsid w:val="003B085F"/>
    <w:rsid w:val="003B2FB3"/>
    <w:rsid w:val="003B313A"/>
    <w:rsid w:val="003B4DBE"/>
    <w:rsid w:val="003B7777"/>
    <w:rsid w:val="003C09C3"/>
    <w:rsid w:val="003C51FD"/>
    <w:rsid w:val="003D1847"/>
    <w:rsid w:val="003D197F"/>
    <w:rsid w:val="003D2DBE"/>
    <w:rsid w:val="003D64C9"/>
    <w:rsid w:val="003E1B82"/>
    <w:rsid w:val="003E4032"/>
    <w:rsid w:val="003E438C"/>
    <w:rsid w:val="003F0D3A"/>
    <w:rsid w:val="003F151C"/>
    <w:rsid w:val="003F2D15"/>
    <w:rsid w:val="003F36F2"/>
    <w:rsid w:val="003F59DA"/>
    <w:rsid w:val="003F7799"/>
    <w:rsid w:val="004035A5"/>
    <w:rsid w:val="004038F2"/>
    <w:rsid w:val="00404977"/>
    <w:rsid w:val="00413BF1"/>
    <w:rsid w:val="0042084B"/>
    <w:rsid w:val="00420EE5"/>
    <w:rsid w:val="004219ED"/>
    <w:rsid w:val="00422F53"/>
    <w:rsid w:val="004276B1"/>
    <w:rsid w:val="00430827"/>
    <w:rsid w:val="004337F6"/>
    <w:rsid w:val="00434319"/>
    <w:rsid w:val="00434EF7"/>
    <w:rsid w:val="004355EB"/>
    <w:rsid w:val="0043608B"/>
    <w:rsid w:val="00440682"/>
    <w:rsid w:val="004448A7"/>
    <w:rsid w:val="00444A54"/>
    <w:rsid w:val="004458DD"/>
    <w:rsid w:val="0044706A"/>
    <w:rsid w:val="00447BD1"/>
    <w:rsid w:val="00452D5C"/>
    <w:rsid w:val="00453EDB"/>
    <w:rsid w:val="00454222"/>
    <w:rsid w:val="004558E3"/>
    <w:rsid w:val="0045661D"/>
    <w:rsid w:val="00457528"/>
    <w:rsid w:val="00457755"/>
    <w:rsid w:val="004579D1"/>
    <w:rsid w:val="0046272E"/>
    <w:rsid w:val="004642CC"/>
    <w:rsid w:val="00464CEF"/>
    <w:rsid w:val="00464D77"/>
    <w:rsid w:val="00473CF3"/>
    <w:rsid w:val="0047797F"/>
    <w:rsid w:val="0048495A"/>
    <w:rsid w:val="004876FE"/>
    <w:rsid w:val="00493553"/>
    <w:rsid w:val="00493817"/>
    <w:rsid w:val="004A3437"/>
    <w:rsid w:val="004A3F64"/>
    <w:rsid w:val="004A5C3A"/>
    <w:rsid w:val="004B003D"/>
    <w:rsid w:val="004B428B"/>
    <w:rsid w:val="004B4D1B"/>
    <w:rsid w:val="004B5AB8"/>
    <w:rsid w:val="004B5B16"/>
    <w:rsid w:val="004B6F55"/>
    <w:rsid w:val="004B782E"/>
    <w:rsid w:val="004C07D4"/>
    <w:rsid w:val="004C100A"/>
    <w:rsid w:val="004C1B21"/>
    <w:rsid w:val="004C4583"/>
    <w:rsid w:val="004C5DC8"/>
    <w:rsid w:val="004C6EAB"/>
    <w:rsid w:val="004D1224"/>
    <w:rsid w:val="004D4260"/>
    <w:rsid w:val="004D6F9D"/>
    <w:rsid w:val="004E2AC2"/>
    <w:rsid w:val="004E4D1E"/>
    <w:rsid w:val="004F155D"/>
    <w:rsid w:val="004F22B8"/>
    <w:rsid w:val="004F74FB"/>
    <w:rsid w:val="00500392"/>
    <w:rsid w:val="00500BFD"/>
    <w:rsid w:val="00504194"/>
    <w:rsid w:val="0050579F"/>
    <w:rsid w:val="005063F3"/>
    <w:rsid w:val="00507644"/>
    <w:rsid w:val="00510FB1"/>
    <w:rsid w:val="0051103A"/>
    <w:rsid w:val="005137C7"/>
    <w:rsid w:val="00513E0B"/>
    <w:rsid w:val="00517158"/>
    <w:rsid w:val="0052049F"/>
    <w:rsid w:val="00522287"/>
    <w:rsid w:val="00523B13"/>
    <w:rsid w:val="00524EDD"/>
    <w:rsid w:val="005263CD"/>
    <w:rsid w:val="005265FF"/>
    <w:rsid w:val="00526C07"/>
    <w:rsid w:val="00530DF2"/>
    <w:rsid w:val="00531DA3"/>
    <w:rsid w:val="00534605"/>
    <w:rsid w:val="00534C1B"/>
    <w:rsid w:val="00536891"/>
    <w:rsid w:val="00537DDB"/>
    <w:rsid w:val="005413E0"/>
    <w:rsid w:val="0055087D"/>
    <w:rsid w:val="0055204D"/>
    <w:rsid w:val="00554BCD"/>
    <w:rsid w:val="005556C7"/>
    <w:rsid w:val="00555B4C"/>
    <w:rsid w:val="00557239"/>
    <w:rsid w:val="005601BB"/>
    <w:rsid w:val="00564432"/>
    <w:rsid w:val="00567C12"/>
    <w:rsid w:val="005700A3"/>
    <w:rsid w:val="0057168A"/>
    <w:rsid w:val="005749BB"/>
    <w:rsid w:val="005769DD"/>
    <w:rsid w:val="00577BE0"/>
    <w:rsid w:val="00581998"/>
    <w:rsid w:val="00581B87"/>
    <w:rsid w:val="00583A73"/>
    <w:rsid w:val="00585991"/>
    <w:rsid w:val="00592201"/>
    <w:rsid w:val="00595A5F"/>
    <w:rsid w:val="005976C0"/>
    <w:rsid w:val="00597A50"/>
    <w:rsid w:val="005A00D7"/>
    <w:rsid w:val="005A233A"/>
    <w:rsid w:val="005A3197"/>
    <w:rsid w:val="005A3C9E"/>
    <w:rsid w:val="005A3D08"/>
    <w:rsid w:val="005A7018"/>
    <w:rsid w:val="005A76A1"/>
    <w:rsid w:val="005B1BDF"/>
    <w:rsid w:val="005B379C"/>
    <w:rsid w:val="005B3C43"/>
    <w:rsid w:val="005B590C"/>
    <w:rsid w:val="005C2217"/>
    <w:rsid w:val="005C3A8F"/>
    <w:rsid w:val="005C7C26"/>
    <w:rsid w:val="005D1106"/>
    <w:rsid w:val="005D2577"/>
    <w:rsid w:val="005D3707"/>
    <w:rsid w:val="005D42DA"/>
    <w:rsid w:val="005D7B59"/>
    <w:rsid w:val="005E11FA"/>
    <w:rsid w:val="005E788E"/>
    <w:rsid w:val="005F177F"/>
    <w:rsid w:val="005F23D5"/>
    <w:rsid w:val="005F3564"/>
    <w:rsid w:val="005F4FD5"/>
    <w:rsid w:val="005F5ACE"/>
    <w:rsid w:val="00604356"/>
    <w:rsid w:val="006068E2"/>
    <w:rsid w:val="00606986"/>
    <w:rsid w:val="006134DE"/>
    <w:rsid w:val="00613C1A"/>
    <w:rsid w:val="00620538"/>
    <w:rsid w:val="00622EAA"/>
    <w:rsid w:val="00623058"/>
    <w:rsid w:val="006325D0"/>
    <w:rsid w:val="00633F65"/>
    <w:rsid w:val="00634E3A"/>
    <w:rsid w:val="0064167B"/>
    <w:rsid w:val="00645367"/>
    <w:rsid w:val="00645D99"/>
    <w:rsid w:val="006521B7"/>
    <w:rsid w:val="0065514E"/>
    <w:rsid w:val="006569AE"/>
    <w:rsid w:val="00660FE9"/>
    <w:rsid w:val="006614AD"/>
    <w:rsid w:val="00661B43"/>
    <w:rsid w:val="00662D3C"/>
    <w:rsid w:val="006636CA"/>
    <w:rsid w:val="006639CD"/>
    <w:rsid w:val="00664847"/>
    <w:rsid w:val="00665D9C"/>
    <w:rsid w:val="006704C0"/>
    <w:rsid w:val="00675084"/>
    <w:rsid w:val="006764BA"/>
    <w:rsid w:val="0067654F"/>
    <w:rsid w:val="0068329E"/>
    <w:rsid w:val="00686C17"/>
    <w:rsid w:val="00690F9F"/>
    <w:rsid w:val="006914A5"/>
    <w:rsid w:val="00691F0F"/>
    <w:rsid w:val="006930B1"/>
    <w:rsid w:val="006A2403"/>
    <w:rsid w:val="006A29A5"/>
    <w:rsid w:val="006A2A5B"/>
    <w:rsid w:val="006A2F39"/>
    <w:rsid w:val="006A4A40"/>
    <w:rsid w:val="006A69B1"/>
    <w:rsid w:val="006A69E8"/>
    <w:rsid w:val="006B2918"/>
    <w:rsid w:val="006B514F"/>
    <w:rsid w:val="006D0135"/>
    <w:rsid w:val="006D2F2E"/>
    <w:rsid w:val="006D3FF4"/>
    <w:rsid w:val="006D6B28"/>
    <w:rsid w:val="006E4259"/>
    <w:rsid w:val="006E581B"/>
    <w:rsid w:val="006E6165"/>
    <w:rsid w:val="006F23F9"/>
    <w:rsid w:val="006F35A6"/>
    <w:rsid w:val="006F4DBB"/>
    <w:rsid w:val="006F5131"/>
    <w:rsid w:val="006F5F17"/>
    <w:rsid w:val="006F6233"/>
    <w:rsid w:val="006F7A50"/>
    <w:rsid w:val="00704F36"/>
    <w:rsid w:val="007069AE"/>
    <w:rsid w:val="00710FB1"/>
    <w:rsid w:val="00720071"/>
    <w:rsid w:val="00720974"/>
    <w:rsid w:val="00722F13"/>
    <w:rsid w:val="007251C2"/>
    <w:rsid w:val="00731CFD"/>
    <w:rsid w:val="007322AD"/>
    <w:rsid w:val="00734F42"/>
    <w:rsid w:val="00735057"/>
    <w:rsid w:val="00741698"/>
    <w:rsid w:val="00745DA1"/>
    <w:rsid w:val="0075311F"/>
    <w:rsid w:val="007532C9"/>
    <w:rsid w:val="00754C67"/>
    <w:rsid w:val="00756283"/>
    <w:rsid w:val="00757060"/>
    <w:rsid w:val="00763E78"/>
    <w:rsid w:val="00770186"/>
    <w:rsid w:val="007731AC"/>
    <w:rsid w:val="007745F9"/>
    <w:rsid w:val="007765CD"/>
    <w:rsid w:val="00780B1E"/>
    <w:rsid w:val="00784ABB"/>
    <w:rsid w:val="00787D3E"/>
    <w:rsid w:val="00787FC0"/>
    <w:rsid w:val="007916A4"/>
    <w:rsid w:val="00794076"/>
    <w:rsid w:val="00794591"/>
    <w:rsid w:val="007A0A49"/>
    <w:rsid w:val="007A38AC"/>
    <w:rsid w:val="007A4ABA"/>
    <w:rsid w:val="007A58EF"/>
    <w:rsid w:val="007A615C"/>
    <w:rsid w:val="007A7681"/>
    <w:rsid w:val="007B5773"/>
    <w:rsid w:val="007B5F51"/>
    <w:rsid w:val="007B78C7"/>
    <w:rsid w:val="007B7E69"/>
    <w:rsid w:val="007C20FE"/>
    <w:rsid w:val="007C4DFA"/>
    <w:rsid w:val="007C4EE8"/>
    <w:rsid w:val="007D1DEC"/>
    <w:rsid w:val="007D399D"/>
    <w:rsid w:val="007D53A1"/>
    <w:rsid w:val="007D5A93"/>
    <w:rsid w:val="007D62C4"/>
    <w:rsid w:val="007E1BC2"/>
    <w:rsid w:val="007E7855"/>
    <w:rsid w:val="007F3A58"/>
    <w:rsid w:val="007F5B80"/>
    <w:rsid w:val="00804CFA"/>
    <w:rsid w:val="00804D05"/>
    <w:rsid w:val="00807B74"/>
    <w:rsid w:val="00812700"/>
    <w:rsid w:val="00812928"/>
    <w:rsid w:val="00813285"/>
    <w:rsid w:val="008141F8"/>
    <w:rsid w:val="00815AD8"/>
    <w:rsid w:val="00815B26"/>
    <w:rsid w:val="00815DBD"/>
    <w:rsid w:val="00824CEF"/>
    <w:rsid w:val="008260AC"/>
    <w:rsid w:val="00826231"/>
    <w:rsid w:val="008271C8"/>
    <w:rsid w:val="00830E3E"/>
    <w:rsid w:val="00831EA4"/>
    <w:rsid w:val="00832C8C"/>
    <w:rsid w:val="00832F9C"/>
    <w:rsid w:val="0084169A"/>
    <w:rsid w:val="0085545B"/>
    <w:rsid w:val="008635B2"/>
    <w:rsid w:val="00864A7F"/>
    <w:rsid w:val="0086559C"/>
    <w:rsid w:val="00867FEE"/>
    <w:rsid w:val="00873F3A"/>
    <w:rsid w:val="008748D0"/>
    <w:rsid w:val="00875245"/>
    <w:rsid w:val="0087617F"/>
    <w:rsid w:val="00876611"/>
    <w:rsid w:val="00876F8D"/>
    <w:rsid w:val="00877942"/>
    <w:rsid w:val="00895EB7"/>
    <w:rsid w:val="00896E64"/>
    <w:rsid w:val="008A0BF3"/>
    <w:rsid w:val="008A59A9"/>
    <w:rsid w:val="008B0615"/>
    <w:rsid w:val="008B1135"/>
    <w:rsid w:val="008B222E"/>
    <w:rsid w:val="008B5CFA"/>
    <w:rsid w:val="008B6854"/>
    <w:rsid w:val="008C0993"/>
    <w:rsid w:val="008C11A1"/>
    <w:rsid w:val="008C4797"/>
    <w:rsid w:val="008C5D7E"/>
    <w:rsid w:val="008D1EC2"/>
    <w:rsid w:val="008D3961"/>
    <w:rsid w:val="008D3EF5"/>
    <w:rsid w:val="008D77FC"/>
    <w:rsid w:val="008E0B5F"/>
    <w:rsid w:val="008E0CFE"/>
    <w:rsid w:val="008E29A9"/>
    <w:rsid w:val="008E5F99"/>
    <w:rsid w:val="008F33D1"/>
    <w:rsid w:val="008F6859"/>
    <w:rsid w:val="00905731"/>
    <w:rsid w:val="00916192"/>
    <w:rsid w:val="009175EC"/>
    <w:rsid w:val="00920F71"/>
    <w:rsid w:val="00923782"/>
    <w:rsid w:val="00925AA0"/>
    <w:rsid w:val="00925ABE"/>
    <w:rsid w:val="0092778E"/>
    <w:rsid w:val="009306EB"/>
    <w:rsid w:val="00930BAE"/>
    <w:rsid w:val="00931CC5"/>
    <w:rsid w:val="009320E5"/>
    <w:rsid w:val="00932B6D"/>
    <w:rsid w:val="009374C3"/>
    <w:rsid w:val="009461EF"/>
    <w:rsid w:val="00950ED3"/>
    <w:rsid w:val="00952B72"/>
    <w:rsid w:val="00954F86"/>
    <w:rsid w:val="009553DE"/>
    <w:rsid w:val="0096055C"/>
    <w:rsid w:val="009605D1"/>
    <w:rsid w:val="0096174E"/>
    <w:rsid w:val="00962E96"/>
    <w:rsid w:val="0096577C"/>
    <w:rsid w:val="009709BD"/>
    <w:rsid w:val="009720EA"/>
    <w:rsid w:val="00973455"/>
    <w:rsid w:val="00973FA6"/>
    <w:rsid w:val="009755CD"/>
    <w:rsid w:val="00980294"/>
    <w:rsid w:val="00980B88"/>
    <w:rsid w:val="009819C4"/>
    <w:rsid w:val="00985C48"/>
    <w:rsid w:val="00987059"/>
    <w:rsid w:val="00987C41"/>
    <w:rsid w:val="00990E95"/>
    <w:rsid w:val="009939B4"/>
    <w:rsid w:val="00995D1A"/>
    <w:rsid w:val="00995F13"/>
    <w:rsid w:val="00996350"/>
    <w:rsid w:val="009A2787"/>
    <w:rsid w:val="009A389E"/>
    <w:rsid w:val="009A60FB"/>
    <w:rsid w:val="009A662C"/>
    <w:rsid w:val="009A69DB"/>
    <w:rsid w:val="009B3B6C"/>
    <w:rsid w:val="009C07F6"/>
    <w:rsid w:val="009C2DFC"/>
    <w:rsid w:val="009C63EE"/>
    <w:rsid w:val="009C6D2A"/>
    <w:rsid w:val="009D1352"/>
    <w:rsid w:val="009D20A0"/>
    <w:rsid w:val="009D25EB"/>
    <w:rsid w:val="009D3C7D"/>
    <w:rsid w:val="009D45F4"/>
    <w:rsid w:val="009D5CB5"/>
    <w:rsid w:val="009D6775"/>
    <w:rsid w:val="009E1107"/>
    <w:rsid w:val="009E1FAD"/>
    <w:rsid w:val="009E3EF4"/>
    <w:rsid w:val="009E5ECF"/>
    <w:rsid w:val="009E647B"/>
    <w:rsid w:val="009E6E91"/>
    <w:rsid w:val="009F2450"/>
    <w:rsid w:val="009F31CB"/>
    <w:rsid w:val="009F54B1"/>
    <w:rsid w:val="00A0008F"/>
    <w:rsid w:val="00A01FDC"/>
    <w:rsid w:val="00A023F4"/>
    <w:rsid w:val="00A07350"/>
    <w:rsid w:val="00A07ACF"/>
    <w:rsid w:val="00A07C2D"/>
    <w:rsid w:val="00A11FBA"/>
    <w:rsid w:val="00A17250"/>
    <w:rsid w:val="00A23D7A"/>
    <w:rsid w:val="00A32851"/>
    <w:rsid w:val="00A35F25"/>
    <w:rsid w:val="00A45037"/>
    <w:rsid w:val="00A46255"/>
    <w:rsid w:val="00A479DE"/>
    <w:rsid w:val="00A542ED"/>
    <w:rsid w:val="00A54497"/>
    <w:rsid w:val="00A54628"/>
    <w:rsid w:val="00A54839"/>
    <w:rsid w:val="00A55172"/>
    <w:rsid w:val="00A55388"/>
    <w:rsid w:val="00A56445"/>
    <w:rsid w:val="00A564A8"/>
    <w:rsid w:val="00A710CE"/>
    <w:rsid w:val="00A74CC4"/>
    <w:rsid w:val="00A75E6D"/>
    <w:rsid w:val="00A767AC"/>
    <w:rsid w:val="00A7698C"/>
    <w:rsid w:val="00A769B7"/>
    <w:rsid w:val="00A77D2C"/>
    <w:rsid w:val="00A81B31"/>
    <w:rsid w:val="00A83587"/>
    <w:rsid w:val="00A85FC3"/>
    <w:rsid w:val="00A86D77"/>
    <w:rsid w:val="00A91BCE"/>
    <w:rsid w:val="00A93577"/>
    <w:rsid w:val="00A93DBD"/>
    <w:rsid w:val="00A96851"/>
    <w:rsid w:val="00AA3092"/>
    <w:rsid w:val="00AA7F9E"/>
    <w:rsid w:val="00AB009E"/>
    <w:rsid w:val="00AB555F"/>
    <w:rsid w:val="00AC0000"/>
    <w:rsid w:val="00AC475F"/>
    <w:rsid w:val="00AC538E"/>
    <w:rsid w:val="00AC58D2"/>
    <w:rsid w:val="00AD09EF"/>
    <w:rsid w:val="00AD0B7C"/>
    <w:rsid w:val="00AD14A8"/>
    <w:rsid w:val="00AD1B9F"/>
    <w:rsid w:val="00AD3756"/>
    <w:rsid w:val="00AD720C"/>
    <w:rsid w:val="00AE099F"/>
    <w:rsid w:val="00AE3638"/>
    <w:rsid w:val="00AE3F4B"/>
    <w:rsid w:val="00AE6C66"/>
    <w:rsid w:val="00AE6F52"/>
    <w:rsid w:val="00AE7647"/>
    <w:rsid w:val="00AF7514"/>
    <w:rsid w:val="00B0011C"/>
    <w:rsid w:val="00B024DC"/>
    <w:rsid w:val="00B1088B"/>
    <w:rsid w:val="00B12B98"/>
    <w:rsid w:val="00B130E2"/>
    <w:rsid w:val="00B13EA1"/>
    <w:rsid w:val="00B22EEC"/>
    <w:rsid w:val="00B243BE"/>
    <w:rsid w:val="00B25887"/>
    <w:rsid w:val="00B27C15"/>
    <w:rsid w:val="00B3415B"/>
    <w:rsid w:val="00B3784F"/>
    <w:rsid w:val="00B37CF5"/>
    <w:rsid w:val="00B41E6B"/>
    <w:rsid w:val="00B44D3F"/>
    <w:rsid w:val="00B478CB"/>
    <w:rsid w:val="00B5183E"/>
    <w:rsid w:val="00B51CB1"/>
    <w:rsid w:val="00B541A4"/>
    <w:rsid w:val="00B54FF8"/>
    <w:rsid w:val="00B554FE"/>
    <w:rsid w:val="00B57308"/>
    <w:rsid w:val="00B63D89"/>
    <w:rsid w:val="00B66531"/>
    <w:rsid w:val="00B70B4B"/>
    <w:rsid w:val="00B76885"/>
    <w:rsid w:val="00B8009A"/>
    <w:rsid w:val="00B8231B"/>
    <w:rsid w:val="00B824A3"/>
    <w:rsid w:val="00B83867"/>
    <w:rsid w:val="00B866CA"/>
    <w:rsid w:val="00B91929"/>
    <w:rsid w:val="00B91B4E"/>
    <w:rsid w:val="00B92C8E"/>
    <w:rsid w:val="00B94794"/>
    <w:rsid w:val="00B97873"/>
    <w:rsid w:val="00BA0775"/>
    <w:rsid w:val="00BA2435"/>
    <w:rsid w:val="00BA4790"/>
    <w:rsid w:val="00BB0037"/>
    <w:rsid w:val="00BB2455"/>
    <w:rsid w:val="00BC4CD9"/>
    <w:rsid w:val="00BC682A"/>
    <w:rsid w:val="00BD0064"/>
    <w:rsid w:val="00BD03EA"/>
    <w:rsid w:val="00BD2B74"/>
    <w:rsid w:val="00BD5058"/>
    <w:rsid w:val="00BD71F3"/>
    <w:rsid w:val="00BE0355"/>
    <w:rsid w:val="00BE05BB"/>
    <w:rsid w:val="00BE3414"/>
    <w:rsid w:val="00BE346F"/>
    <w:rsid w:val="00BE7261"/>
    <w:rsid w:val="00BF33BB"/>
    <w:rsid w:val="00BF73F2"/>
    <w:rsid w:val="00C00CD3"/>
    <w:rsid w:val="00C0138E"/>
    <w:rsid w:val="00C05313"/>
    <w:rsid w:val="00C1141F"/>
    <w:rsid w:val="00C12BF0"/>
    <w:rsid w:val="00C142CF"/>
    <w:rsid w:val="00C142FE"/>
    <w:rsid w:val="00C156EB"/>
    <w:rsid w:val="00C161E9"/>
    <w:rsid w:val="00C1769F"/>
    <w:rsid w:val="00C21CDE"/>
    <w:rsid w:val="00C22C5D"/>
    <w:rsid w:val="00C22F37"/>
    <w:rsid w:val="00C23E24"/>
    <w:rsid w:val="00C24043"/>
    <w:rsid w:val="00C24985"/>
    <w:rsid w:val="00C24E93"/>
    <w:rsid w:val="00C26D3F"/>
    <w:rsid w:val="00C27978"/>
    <w:rsid w:val="00C30DE5"/>
    <w:rsid w:val="00C34AAB"/>
    <w:rsid w:val="00C34D21"/>
    <w:rsid w:val="00C34D87"/>
    <w:rsid w:val="00C404B8"/>
    <w:rsid w:val="00C4205B"/>
    <w:rsid w:val="00C454CC"/>
    <w:rsid w:val="00C47E5F"/>
    <w:rsid w:val="00C510FD"/>
    <w:rsid w:val="00C55F9D"/>
    <w:rsid w:val="00C60620"/>
    <w:rsid w:val="00C706AC"/>
    <w:rsid w:val="00C71AD2"/>
    <w:rsid w:val="00C74A5F"/>
    <w:rsid w:val="00C74BB4"/>
    <w:rsid w:val="00C752AC"/>
    <w:rsid w:val="00C75A8D"/>
    <w:rsid w:val="00C77450"/>
    <w:rsid w:val="00C77D72"/>
    <w:rsid w:val="00C800D7"/>
    <w:rsid w:val="00C82A07"/>
    <w:rsid w:val="00C84F4D"/>
    <w:rsid w:val="00C867AA"/>
    <w:rsid w:val="00C87293"/>
    <w:rsid w:val="00CA4DF4"/>
    <w:rsid w:val="00CA73C6"/>
    <w:rsid w:val="00CB286D"/>
    <w:rsid w:val="00CB73F9"/>
    <w:rsid w:val="00CC0E17"/>
    <w:rsid w:val="00CC310D"/>
    <w:rsid w:val="00CC59E7"/>
    <w:rsid w:val="00CC7136"/>
    <w:rsid w:val="00CC74FF"/>
    <w:rsid w:val="00CD05C0"/>
    <w:rsid w:val="00CD0DD4"/>
    <w:rsid w:val="00CD679E"/>
    <w:rsid w:val="00CE1730"/>
    <w:rsid w:val="00CE1888"/>
    <w:rsid w:val="00CE2BE2"/>
    <w:rsid w:val="00CE4A6E"/>
    <w:rsid w:val="00CE6755"/>
    <w:rsid w:val="00CE6778"/>
    <w:rsid w:val="00CE7CEF"/>
    <w:rsid w:val="00CF0C59"/>
    <w:rsid w:val="00CF1F1A"/>
    <w:rsid w:val="00CF21BC"/>
    <w:rsid w:val="00CF540D"/>
    <w:rsid w:val="00CF54F3"/>
    <w:rsid w:val="00CF6BCD"/>
    <w:rsid w:val="00CF6F07"/>
    <w:rsid w:val="00D00F0B"/>
    <w:rsid w:val="00D058A7"/>
    <w:rsid w:val="00D115FE"/>
    <w:rsid w:val="00D16B2D"/>
    <w:rsid w:val="00D203C1"/>
    <w:rsid w:val="00D23746"/>
    <w:rsid w:val="00D2376C"/>
    <w:rsid w:val="00D24576"/>
    <w:rsid w:val="00D26654"/>
    <w:rsid w:val="00D30DEF"/>
    <w:rsid w:val="00D312A7"/>
    <w:rsid w:val="00D31BD9"/>
    <w:rsid w:val="00D320AF"/>
    <w:rsid w:val="00D329E0"/>
    <w:rsid w:val="00D330F2"/>
    <w:rsid w:val="00D46174"/>
    <w:rsid w:val="00D514FC"/>
    <w:rsid w:val="00D52146"/>
    <w:rsid w:val="00D54B5F"/>
    <w:rsid w:val="00D5515F"/>
    <w:rsid w:val="00D56AC7"/>
    <w:rsid w:val="00D60D50"/>
    <w:rsid w:val="00D62B61"/>
    <w:rsid w:val="00D656B6"/>
    <w:rsid w:val="00D6573E"/>
    <w:rsid w:val="00D70FD4"/>
    <w:rsid w:val="00D71A1A"/>
    <w:rsid w:val="00D71DF8"/>
    <w:rsid w:val="00D80C1B"/>
    <w:rsid w:val="00D80F4C"/>
    <w:rsid w:val="00D86299"/>
    <w:rsid w:val="00D86973"/>
    <w:rsid w:val="00D91BEA"/>
    <w:rsid w:val="00D92BE3"/>
    <w:rsid w:val="00D93592"/>
    <w:rsid w:val="00D959E9"/>
    <w:rsid w:val="00D977BD"/>
    <w:rsid w:val="00D97A00"/>
    <w:rsid w:val="00DA1662"/>
    <w:rsid w:val="00DA4C43"/>
    <w:rsid w:val="00DB0251"/>
    <w:rsid w:val="00DB0F73"/>
    <w:rsid w:val="00DB1A16"/>
    <w:rsid w:val="00DB24B3"/>
    <w:rsid w:val="00DB42DB"/>
    <w:rsid w:val="00DB6F2E"/>
    <w:rsid w:val="00DC1759"/>
    <w:rsid w:val="00DC194A"/>
    <w:rsid w:val="00DC357A"/>
    <w:rsid w:val="00DC4C4F"/>
    <w:rsid w:val="00DC4DFD"/>
    <w:rsid w:val="00DC5D38"/>
    <w:rsid w:val="00DD088B"/>
    <w:rsid w:val="00DD3F9C"/>
    <w:rsid w:val="00DD4E02"/>
    <w:rsid w:val="00DD6FC6"/>
    <w:rsid w:val="00DE11D9"/>
    <w:rsid w:val="00DE4A25"/>
    <w:rsid w:val="00DE541D"/>
    <w:rsid w:val="00DF0FCD"/>
    <w:rsid w:val="00DF1C31"/>
    <w:rsid w:val="00DF7CA0"/>
    <w:rsid w:val="00E02AB1"/>
    <w:rsid w:val="00E02BE2"/>
    <w:rsid w:val="00E02DC2"/>
    <w:rsid w:val="00E02F50"/>
    <w:rsid w:val="00E0450F"/>
    <w:rsid w:val="00E04514"/>
    <w:rsid w:val="00E0585B"/>
    <w:rsid w:val="00E07621"/>
    <w:rsid w:val="00E1263B"/>
    <w:rsid w:val="00E14664"/>
    <w:rsid w:val="00E171C7"/>
    <w:rsid w:val="00E20086"/>
    <w:rsid w:val="00E247BB"/>
    <w:rsid w:val="00E25496"/>
    <w:rsid w:val="00E25BF7"/>
    <w:rsid w:val="00E334DA"/>
    <w:rsid w:val="00E33592"/>
    <w:rsid w:val="00E33B07"/>
    <w:rsid w:val="00E33FE6"/>
    <w:rsid w:val="00E35B65"/>
    <w:rsid w:val="00E403B2"/>
    <w:rsid w:val="00E4213A"/>
    <w:rsid w:val="00E421B3"/>
    <w:rsid w:val="00E456F3"/>
    <w:rsid w:val="00E4600B"/>
    <w:rsid w:val="00E466DE"/>
    <w:rsid w:val="00E53205"/>
    <w:rsid w:val="00E56A4A"/>
    <w:rsid w:val="00E56AB2"/>
    <w:rsid w:val="00E56D76"/>
    <w:rsid w:val="00E57ED3"/>
    <w:rsid w:val="00E623C5"/>
    <w:rsid w:val="00E62C15"/>
    <w:rsid w:val="00E64FF0"/>
    <w:rsid w:val="00E656C5"/>
    <w:rsid w:val="00E74B93"/>
    <w:rsid w:val="00E754BE"/>
    <w:rsid w:val="00E77CD6"/>
    <w:rsid w:val="00E81E33"/>
    <w:rsid w:val="00E83433"/>
    <w:rsid w:val="00E84D7B"/>
    <w:rsid w:val="00E85062"/>
    <w:rsid w:val="00E853F2"/>
    <w:rsid w:val="00E8694C"/>
    <w:rsid w:val="00E902EF"/>
    <w:rsid w:val="00E90B04"/>
    <w:rsid w:val="00E93EB2"/>
    <w:rsid w:val="00E94C37"/>
    <w:rsid w:val="00E95B55"/>
    <w:rsid w:val="00E9741A"/>
    <w:rsid w:val="00E97FEC"/>
    <w:rsid w:val="00EA5167"/>
    <w:rsid w:val="00EB010E"/>
    <w:rsid w:val="00EB16B6"/>
    <w:rsid w:val="00EB4096"/>
    <w:rsid w:val="00EB4A6C"/>
    <w:rsid w:val="00EB55AD"/>
    <w:rsid w:val="00EB7703"/>
    <w:rsid w:val="00EB797A"/>
    <w:rsid w:val="00EC2324"/>
    <w:rsid w:val="00EC58C3"/>
    <w:rsid w:val="00ED0DC5"/>
    <w:rsid w:val="00ED1CD0"/>
    <w:rsid w:val="00ED2EF0"/>
    <w:rsid w:val="00ED466D"/>
    <w:rsid w:val="00EE4A7B"/>
    <w:rsid w:val="00EF35DA"/>
    <w:rsid w:val="00F015EB"/>
    <w:rsid w:val="00F05029"/>
    <w:rsid w:val="00F073F5"/>
    <w:rsid w:val="00F108EB"/>
    <w:rsid w:val="00F10B3E"/>
    <w:rsid w:val="00F15A69"/>
    <w:rsid w:val="00F16871"/>
    <w:rsid w:val="00F16D20"/>
    <w:rsid w:val="00F17561"/>
    <w:rsid w:val="00F2392C"/>
    <w:rsid w:val="00F23B54"/>
    <w:rsid w:val="00F25ADD"/>
    <w:rsid w:val="00F25D22"/>
    <w:rsid w:val="00F26340"/>
    <w:rsid w:val="00F31644"/>
    <w:rsid w:val="00F33783"/>
    <w:rsid w:val="00F338D7"/>
    <w:rsid w:val="00F3479B"/>
    <w:rsid w:val="00F373BD"/>
    <w:rsid w:val="00F45524"/>
    <w:rsid w:val="00F500A7"/>
    <w:rsid w:val="00F520EA"/>
    <w:rsid w:val="00F53F5B"/>
    <w:rsid w:val="00F54862"/>
    <w:rsid w:val="00F57619"/>
    <w:rsid w:val="00F604C5"/>
    <w:rsid w:val="00F6053B"/>
    <w:rsid w:val="00F62AD5"/>
    <w:rsid w:val="00F6499F"/>
    <w:rsid w:val="00F65236"/>
    <w:rsid w:val="00F65C9B"/>
    <w:rsid w:val="00F67F96"/>
    <w:rsid w:val="00F755EB"/>
    <w:rsid w:val="00F76A19"/>
    <w:rsid w:val="00F90F17"/>
    <w:rsid w:val="00F928E3"/>
    <w:rsid w:val="00F932C3"/>
    <w:rsid w:val="00FA269A"/>
    <w:rsid w:val="00FA383C"/>
    <w:rsid w:val="00FB21AD"/>
    <w:rsid w:val="00FB5D08"/>
    <w:rsid w:val="00FB6F93"/>
    <w:rsid w:val="00FB7467"/>
    <w:rsid w:val="00FC0D08"/>
    <w:rsid w:val="00FC17CE"/>
    <w:rsid w:val="00FC17FC"/>
    <w:rsid w:val="00FC5103"/>
    <w:rsid w:val="00FC71FE"/>
    <w:rsid w:val="00FD21A1"/>
    <w:rsid w:val="00FD32F9"/>
    <w:rsid w:val="00FE1130"/>
    <w:rsid w:val="00FE3B92"/>
    <w:rsid w:val="00FE4144"/>
    <w:rsid w:val="00FE55D4"/>
    <w:rsid w:val="00FF0695"/>
    <w:rsid w:val="00FF0C78"/>
    <w:rsid w:val="00FF3526"/>
    <w:rsid w:val="00FF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ru v:ext="edit" colors="#ccecff"/>
      <o:colormenu v:ext="edit" fillcolor="none" strokecolor="none [24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DDF"/>
    <w:rPr>
      <w:noProof/>
    </w:rPr>
  </w:style>
  <w:style w:type="paragraph" w:styleId="Ttulo1">
    <w:name w:val="heading 1"/>
    <w:basedOn w:val="Normal"/>
    <w:next w:val="Textoindependiente"/>
    <w:link w:val="Ttulo1Car"/>
    <w:qFormat/>
    <w:rsid w:val="00AD3756"/>
    <w:pPr>
      <w:keepNext/>
      <w:keepLines/>
      <w:numPr>
        <w:numId w:val="18"/>
      </w:numPr>
      <w:shd w:val="clear" w:color="FFFFFF" w:themeColor="background1" w:fill="auto"/>
      <w:spacing w:after="240" w:line="240" w:lineRule="atLeast"/>
      <w:outlineLvl w:val="0"/>
    </w:pPr>
    <w:rPr>
      <w:rFonts w:ascii="Century Gothic" w:eastAsia="Times New Roman" w:hAnsi="Century Gothic" w:cs="Times New Roman"/>
      <w:b/>
      <w:noProof w:val="0"/>
      <w:color w:val="2A7286"/>
      <w:spacing w:val="-10"/>
      <w:kern w:val="20"/>
      <w:sz w:val="40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15FE"/>
    <w:pPr>
      <w:keepNext/>
      <w:keepLines/>
      <w:numPr>
        <w:numId w:val="15"/>
      </w:numPr>
      <w:shd w:val="clear" w:color="auto" w:fill="92CDDC" w:themeFill="accent5" w:themeFillTint="99"/>
      <w:spacing w:before="200" w:after="0"/>
      <w:outlineLvl w:val="1"/>
    </w:pPr>
    <w:rPr>
      <w:rFonts w:ascii="Century Gothic" w:eastAsiaTheme="majorEastAsia" w:hAnsi="Century Gothic" w:cstheme="majorBidi"/>
      <w:b/>
      <w:bCs/>
      <w:color w:val="215868" w:themeColor="accent5" w:themeShade="80"/>
      <w:sz w:val="32"/>
      <w:szCs w:val="26"/>
      <w:u w:color="D9D9D9" w:themeColor="background1" w:themeShade="D9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39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76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A16"/>
    <w:rPr>
      <w:rFonts w:ascii="Tahoma" w:hAnsi="Tahoma" w:cs="Tahoma"/>
      <w:noProof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06FB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62E9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D3756"/>
    <w:rPr>
      <w:rFonts w:ascii="Century Gothic" w:eastAsia="Times New Roman" w:hAnsi="Century Gothic" w:cs="Times New Roman"/>
      <w:b/>
      <w:color w:val="2A7286"/>
      <w:spacing w:val="-10"/>
      <w:kern w:val="20"/>
      <w:sz w:val="40"/>
      <w:szCs w:val="20"/>
      <w:shd w:val="clear" w:color="FFFFFF" w:themeColor="background1" w:fill="auto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6272E"/>
    <w:pPr>
      <w:spacing w:after="100"/>
    </w:pPr>
  </w:style>
  <w:style w:type="paragraph" w:styleId="Textoindependiente">
    <w:name w:val="Body Text"/>
    <w:basedOn w:val="Normal"/>
    <w:link w:val="TextoindependienteCar"/>
    <w:uiPriority w:val="99"/>
    <w:unhideWhenUsed/>
    <w:rsid w:val="0046272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6272E"/>
    <w:rPr>
      <w:noProof/>
    </w:rPr>
  </w:style>
  <w:style w:type="paragraph" w:styleId="Encabezado">
    <w:name w:val="header"/>
    <w:aliases w:val="h"/>
    <w:basedOn w:val="Normal"/>
    <w:link w:val="EncabezadoCar"/>
    <w:uiPriority w:val="99"/>
    <w:unhideWhenUsed/>
    <w:rsid w:val="00973F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h Car"/>
    <w:basedOn w:val="Fuentedeprrafopredeter"/>
    <w:link w:val="Encabezado"/>
    <w:uiPriority w:val="99"/>
    <w:rsid w:val="00973FA6"/>
    <w:rPr>
      <w:noProof/>
    </w:rPr>
  </w:style>
  <w:style w:type="paragraph" w:styleId="Piedepgina">
    <w:name w:val="footer"/>
    <w:aliases w:val="f"/>
    <w:basedOn w:val="Normal"/>
    <w:link w:val="PiedepginaCar"/>
    <w:uiPriority w:val="99"/>
    <w:unhideWhenUsed/>
    <w:rsid w:val="00973F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aliases w:val="f Car"/>
    <w:basedOn w:val="Fuentedeprrafopredeter"/>
    <w:link w:val="Piedepgina"/>
    <w:uiPriority w:val="99"/>
    <w:rsid w:val="00973FA6"/>
    <w:rPr>
      <w:noProof/>
    </w:rPr>
  </w:style>
  <w:style w:type="paragraph" w:styleId="Sinespaciado">
    <w:name w:val="No Spacing"/>
    <w:link w:val="SinespaciadoCar"/>
    <w:uiPriority w:val="1"/>
    <w:qFormat/>
    <w:rsid w:val="001A29CA"/>
    <w:pPr>
      <w:spacing w:after="0" w:line="240" w:lineRule="auto"/>
    </w:pPr>
    <w:rPr>
      <w:noProof/>
    </w:rPr>
  </w:style>
  <w:style w:type="character" w:customStyle="1" w:styleId="Ttulo2Car">
    <w:name w:val="Título 2 Car"/>
    <w:basedOn w:val="Fuentedeprrafopredeter"/>
    <w:link w:val="Ttulo2"/>
    <w:uiPriority w:val="9"/>
    <w:rsid w:val="00D115FE"/>
    <w:rPr>
      <w:rFonts w:ascii="Century Gothic" w:eastAsiaTheme="majorEastAsia" w:hAnsi="Century Gothic" w:cstheme="majorBidi"/>
      <w:b/>
      <w:bCs/>
      <w:noProof/>
      <w:color w:val="215868" w:themeColor="accent5" w:themeShade="80"/>
      <w:sz w:val="32"/>
      <w:szCs w:val="26"/>
      <w:u w:color="D9D9D9" w:themeColor="background1" w:themeShade="D9"/>
      <w:shd w:val="clear" w:color="auto" w:fill="92CDDC" w:themeFill="accent5" w:themeFillTint="99"/>
    </w:rPr>
  </w:style>
  <w:style w:type="paragraph" w:styleId="TDC2">
    <w:name w:val="toc 2"/>
    <w:basedOn w:val="Normal"/>
    <w:next w:val="Normal"/>
    <w:autoRedefine/>
    <w:uiPriority w:val="39"/>
    <w:unhideWhenUsed/>
    <w:rsid w:val="006134DE"/>
    <w:pPr>
      <w:spacing w:after="100"/>
      <w:ind w:left="220"/>
    </w:pPr>
  </w:style>
  <w:style w:type="paragraph" w:customStyle="1" w:styleId="0491BE10DD6848988E9852DCDE3E1607">
    <w:name w:val="0491BE10DD6848988E9852DCDE3E1607"/>
    <w:rsid w:val="005749BB"/>
    <w:rPr>
      <w:rFonts w:eastAsiaTheme="minorEastAsia"/>
      <w:lang w:val="en-U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134DE"/>
    <w:pPr>
      <w:spacing w:after="0" w:line="240" w:lineRule="auto"/>
      <w:ind w:left="220" w:hanging="22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4213A"/>
    <w:rPr>
      <w:noProof/>
    </w:rPr>
  </w:style>
  <w:style w:type="character" w:styleId="Textoennegrita">
    <w:name w:val="Strong"/>
    <w:basedOn w:val="Fuentedeprrafopredeter"/>
    <w:uiPriority w:val="22"/>
    <w:qFormat/>
    <w:rsid w:val="00DC4DFD"/>
    <w:rPr>
      <w:b/>
      <w:bCs/>
    </w:rPr>
  </w:style>
  <w:style w:type="character" w:customStyle="1" w:styleId="EstiloNegritaAzulcielo">
    <w:name w:val="Estilo Negrita Azul cielo"/>
    <w:rsid w:val="003B4DBE"/>
    <w:rPr>
      <w:rFonts w:ascii="Arial" w:hAnsi="Arial"/>
      <w:b/>
      <w:bCs/>
      <w:color w:val="00B0CA"/>
      <w:sz w:val="22"/>
    </w:rPr>
  </w:style>
  <w:style w:type="paragraph" w:customStyle="1" w:styleId="PORTTITPORTADA">
    <w:name w:val="PORT_TIT.PORTADA"/>
    <w:basedOn w:val="Normal"/>
    <w:rsid w:val="003B4DBE"/>
    <w:pPr>
      <w:framePr w:hSpace="142" w:wrap="around" w:vAnchor="page" w:hAnchor="margin" w:y="5378"/>
      <w:spacing w:before="60" w:after="120" w:line="240" w:lineRule="auto"/>
      <w:ind w:left="380"/>
    </w:pPr>
    <w:rPr>
      <w:rFonts w:ascii="Arial" w:eastAsia="Times New Roman" w:hAnsi="Arial" w:cs="Times New Roman"/>
      <w:b/>
      <w:bCs/>
      <w:caps/>
      <w:noProof w:val="0"/>
      <w:color w:val="000000"/>
      <w:sz w:val="56"/>
      <w:szCs w:val="20"/>
      <w:lang w:val="es-ES_tradnl" w:eastAsia="es-ES_tradnl"/>
    </w:rPr>
  </w:style>
  <w:style w:type="paragraph" w:customStyle="1" w:styleId="FechaPortada">
    <w:name w:val="Fecha Portada"/>
    <w:basedOn w:val="Normal"/>
    <w:rsid w:val="003B4DBE"/>
    <w:pPr>
      <w:spacing w:before="60" w:after="120" w:line="240" w:lineRule="auto"/>
      <w:ind w:left="380"/>
    </w:pPr>
    <w:rPr>
      <w:rFonts w:ascii="Arial" w:eastAsia="Times New Roman" w:hAnsi="Arial" w:cs="Times New Roman"/>
      <w:noProof w:val="0"/>
      <w:sz w:val="20"/>
      <w:szCs w:val="20"/>
      <w:lang w:val="es-ES_tradnl" w:eastAsia="es-ES_tradnl"/>
    </w:rPr>
  </w:style>
  <w:style w:type="character" w:styleId="Nmerodepgina">
    <w:name w:val="page number"/>
    <w:rsid w:val="003B4DBE"/>
    <w:rPr>
      <w:rFonts w:ascii="Arial" w:hAnsi="Arial"/>
      <w:color w:val="FFFFF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76FE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392C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23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eastAsiaTheme="minorEastAsia" w:hAnsi="Courier New" w:cs="Courier New"/>
      <w:noProof w:val="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2392C"/>
    <w:rPr>
      <w:rFonts w:ascii="Courier New" w:eastAsiaTheme="minorEastAsia" w:hAnsi="Courier New" w:cs="Courier New"/>
      <w:lang w:eastAsia="es-ES"/>
    </w:rPr>
  </w:style>
  <w:style w:type="table" w:styleId="Tablaconcuadrcula">
    <w:name w:val="Table Grid"/>
    <w:basedOn w:val="Tablanormal"/>
    <w:uiPriority w:val="59"/>
    <w:rsid w:val="00F2392C"/>
    <w:pPr>
      <w:spacing w:after="160" w:line="259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3">
    <w:name w:val="toc 3"/>
    <w:basedOn w:val="Normal"/>
    <w:next w:val="Normal"/>
    <w:autoRedefine/>
    <w:uiPriority w:val="39"/>
    <w:unhideWhenUsed/>
    <w:rsid w:val="00C60620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027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customStyle="1" w:styleId="wixguard">
    <w:name w:val="wixguard"/>
    <w:basedOn w:val="Fuentedeprrafopredeter"/>
    <w:rsid w:val="0065514E"/>
  </w:style>
  <w:style w:type="paragraph" w:customStyle="1" w:styleId="font8">
    <w:name w:val="font_8"/>
    <w:basedOn w:val="Normal"/>
    <w:rsid w:val="00655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customStyle="1" w:styleId="color20">
    <w:name w:val="color_20"/>
    <w:basedOn w:val="Fuentedeprrafopredeter"/>
    <w:rsid w:val="001710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2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ecolorferoz.com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INTURA-DIBUJO-DISE&#209;O\WEB\Plantillas%20documentos\CUERPO%20texto\Plantilla%2002%20banda_derecha_azulverde+azulverd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2018-03-14T00:00:00</PublishDate>
  <Abstract>HORIZONTEAPROA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313B21-DA71-4F54-93FB-87592CAA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02 banda_derecha_azulverde+azulverde.dotx</Template>
  <TotalTime>3361</TotalTime>
  <Pages>1</Pages>
  <Words>436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Los golondrinos y la edición de páginas web en wix.</vt:lpstr>
    </vt:vector>
  </TitlesOfParts>
  <Company>Empresa de demoliciones ACME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 golondrinos y la edición de páginas web en wix.</dc:title>
  <dc:subject>Porque tú lo digas</dc:subject>
  <dc:creator>mangel</dc:creator>
  <cp:lastModifiedBy>mangel</cp:lastModifiedBy>
  <cp:revision>504</cp:revision>
  <cp:lastPrinted>2021-09-06T10:17:00Z</cp:lastPrinted>
  <dcterms:created xsi:type="dcterms:W3CDTF">2021-05-21T18:33:00Z</dcterms:created>
  <dcterms:modified xsi:type="dcterms:W3CDTF">2021-09-06T10:17:00Z</dcterms:modified>
</cp:coreProperties>
</file>